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/>
        </w:rPr>
        <w:pict>
          <v:shape id="_x0000_s1026" o:spid="_x0000_s1026" o:spt="75" alt="C:\Users\Administrator\Desktop\feng.jpgfeng" type="#_x0000_t75" style="position:absolute;left:0pt;margin-left:0pt;margin-top:-0.7pt;height:844.2pt;width:596.85pt;mso-position-horizontal-relative:page;mso-position-vertical-relative:page;z-index:-251600896;mso-width-relative:page;mso-height-relative:page;" filled="f" o:preferrelative="t" stroked="f" coordsize="21600,21600">
            <v:path/>
            <v:fill on="f" focussize="0,0"/>
            <v:stroke on="f"/>
            <v:imagedata r:id="rId5" o:title="feng"/>
            <o:lock v:ext="edit" aspectratio="t"/>
          </v:shape>
        </w:pict>
      </w:r>
    </w:p>
    <w:p>
      <w:pPr>
        <w:pStyle w:val="5"/>
        <w:tabs>
          <w:tab w:val="right" w:leader="dot" w:pos="8970"/>
        </w:tabs>
        <w:jc w:val="center"/>
        <w:rPr>
          <w:rFonts w:hint="default" w:ascii="珠穆朗玛—簇通体" w:hAnsi="珠穆朗玛—簇通体" w:cs="珠穆朗玛—簇通体"/>
          <w:sz w:val="52"/>
          <w:szCs w:val="32"/>
          <w:lang w:bidi="bo-CN"/>
        </w:rPr>
        <w:sectPr>
          <w:footerReference r:id="rId3" w:type="default"/>
          <w:pgSz w:w="11850" w:h="16783"/>
          <w:pgMar w:top="1803" w:right="1440" w:bottom="1803" w:left="1440" w:header="851" w:footer="992" w:gutter="0"/>
          <w:cols w:space="425" w:num="1" w:sep="1"/>
          <w:rtlGutter w:val="0"/>
          <w:docGrid w:type="lines" w:linePitch="312" w:charSpace="0"/>
        </w:sectPr>
      </w:pPr>
    </w:p>
    <w:p>
      <w:pPr>
        <w:pStyle w:val="5"/>
        <w:tabs>
          <w:tab w:val="right" w:leader="dot" w:pos="8970"/>
        </w:tabs>
        <w:jc w:val="center"/>
        <w:rPr>
          <w:rFonts w:hint="default" w:ascii="珠穆朗玛—簇通体" w:hAnsi="珠穆朗玛—簇通体" w:cs="珠穆朗玛—簇通体"/>
          <w:sz w:val="52"/>
          <w:szCs w:val="32"/>
          <w:lang w:bidi="bo-CN"/>
        </w:rPr>
      </w:pPr>
      <w:r>
        <w:rPr>
          <w:rFonts w:hint="default" w:ascii="珠穆朗玛—簇通体" w:hAnsi="珠穆朗玛—簇通体" w:cs="珠穆朗玛—簇通体"/>
          <w:sz w:val="52"/>
          <w:szCs w:val="32"/>
          <w:lang w:bidi="bo-CN"/>
        </w:rPr>
        <w:t>དཀར་ཆག་</w:t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ascii="珠穆朗玛—簇通体" w:hAnsi="珠穆朗玛—簇通体" w:cs="Microsoft Himalaya"/>
          <w:sz w:val="144"/>
          <w:szCs w:val="48"/>
          <w:lang w:bidi="bo-CN"/>
        </w:rPr>
        <w:t>༡</w:t>
      </w:r>
      <w:r>
        <w:rPr>
          <w:rFonts w:hint="default" w:ascii="珠穆朗玛—簇通体" w:hAnsi="珠穆朗玛—簇通体" w:cs="珠穆朗玛—簇通体"/>
          <w:b w:val="0"/>
          <w:bCs w:val="0"/>
          <w:sz w:val="144"/>
          <w:szCs w:val="48"/>
        </w:rPr>
        <w:fldChar w:fldCharType="begin"/>
      </w:r>
      <w:r>
        <w:rPr>
          <w:rFonts w:hint="default" w:ascii="珠穆朗玛—簇通体" w:hAnsi="珠穆朗玛—簇通体" w:cs="珠穆朗玛—簇通体"/>
          <w:b w:val="0"/>
          <w:bCs w:val="0"/>
          <w:sz w:val="144"/>
          <w:szCs w:val="48"/>
        </w:rPr>
        <w:instrText xml:space="preserve">TOC \o "1-3" \t "" \h \z \u </w:instrText>
      </w:r>
      <w:r>
        <w:rPr>
          <w:rFonts w:hint="default" w:ascii="珠穆朗玛—簇通体" w:hAnsi="珠穆朗玛—簇通体" w:cs="珠穆朗玛—簇通体"/>
          <w:b w:val="0"/>
          <w:bCs w:val="0"/>
          <w:sz w:val="144"/>
          <w:szCs w:val="48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</w:rPr>
        <w:fldChar w:fldCharType="begin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</w:rPr>
        <w:instrText xml:space="preserve"> HYPERLINK \l _Toc21530 </w:instrText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</w:rPr>
        <w:t>༘ངས་ཚིག་གྲོགས་སྦྱོར་ཤེས་༘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_Toc21530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3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༢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_Toc5660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</w:rPr>
        <w:t>༘ངས་ལྡོག་ཟླ་བྲིས་ཤེས་༘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_Toc5660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7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༣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_Toc5701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52"/>
          <w:lang w:val="en-US" w:eastAsia="zh-CN"/>
        </w:rPr>
        <w:t>༘ངས་དོན་འདྲ་བ་བྲིས་ཤེས་༘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_Toc5701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8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༤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_Toc10803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52"/>
          <w:lang w:val="en-US" w:eastAsia="zh-CN"/>
        </w:rPr>
        <w:t>༘མིང་ཚིག་ཁ་སྐོང་༘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_Toc10803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9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༥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_Toc15454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52"/>
          <w:lang w:val="en-US" w:eastAsia="zh-CN"/>
        </w:rPr>
        <w:t>༘བྱ་ཚིག་སྐོང་ཤེས་༘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_Toc15454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11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༦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_Toc14957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  <w:lang w:val="en-US" w:eastAsia="zh-CN"/>
        </w:rPr>
        <w:t>༘ཞེ་ཚིག་གི་སྐོར་༘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_Toc14957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13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༧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_Toc1850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  <w:lang w:val="en-US" w:eastAsia="zh-CN"/>
        </w:rPr>
        <w:t>༘  སློབ་ཚན་གྱི་ནང་དོན་ཁ་སྐོང་༘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_Toc1850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14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༨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_Toc24017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  <w:lang w:val="en-US" w:eastAsia="zh-CN"/>
        </w:rPr>
        <w:t>༘དྲི་བར་ལན་འདེབས་རྒྱུ་༘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_Toc24017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23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༩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_Toc11590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  <w:lang w:val="en-US" w:eastAsia="zh-CN"/>
        </w:rPr>
        <w:t>༘བརྗོད་པ་བཟོ་རྒྱུ་༘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_Toc11590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28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༡༠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_Toc26282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  <w:lang w:val="en-US" w:eastAsia="zh-CN"/>
        </w:rPr>
        <w:t>༘སྒྲུང་གཏམ་དགའ་ཚལ་༘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_Toc26282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31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༡༡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_Toc7907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52"/>
          <w:lang w:val="en-US" w:eastAsia="zh-CN"/>
        </w:rPr>
        <w:t>༘དབུ་ཅན་ངོས་བཟུང་བྱ་ཤེས་༘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_Toc7907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34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pStyle w:val="5"/>
        <w:tabs>
          <w:tab w:val="right" w:leader="dot" w:pos="8970"/>
        </w:tabs>
        <w:rPr>
          <w:rFonts w:hint="default"/>
          <w:b w:val="0"/>
          <w:bCs w:val="0"/>
          <w:sz w:val="32"/>
          <w:szCs w:val="40"/>
        </w:rPr>
      </w:pPr>
      <w:r>
        <w:rPr>
          <w:rFonts w:hint="cs" w:cs="Microsoft Himalaya"/>
          <w:b w:val="0"/>
          <w:bCs w:val="0"/>
          <w:sz w:val="32"/>
          <w:szCs w:val="40"/>
          <w:lang w:bidi="bo-CN"/>
        </w:rPr>
        <w:t>༡༢</w:t>
      </w:r>
      <w:r>
        <w:rPr>
          <w:rFonts w:hint="default"/>
          <w:b w:val="0"/>
          <w:bCs w:val="0"/>
          <w:sz w:val="32"/>
          <w:szCs w:val="40"/>
        </w:rPr>
        <w:fldChar w:fldCharType="begin"/>
      </w:r>
      <w:r>
        <w:rPr>
          <w:rFonts w:hint="default"/>
          <w:b w:val="0"/>
          <w:bCs w:val="0"/>
          <w:sz w:val="32"/>
          <w:szCs w:val="40"/>
        </w:rPr>
        <w:instrText xml:space="preserve"> HYPERLINK \l _Toc30197 </w:instrText>
      </w:r>
      <w:r>
        <w:rPr>
          <w:rFonts w:hint="default"/>
          <w:b w:val="0"/>
          <w:bCs w:val="0"/>
          <w:sz w:val="32"/>
          <w:szCs w:val="40"/>
        </w:rPr>
        <w:fldChar w:fldCharType="separate"/>
      </w:r>
      <w:r>
        <w:rPr>
          <w:rFonts w:hint="default" w:ascii="珠穆朗玛—簇通体" w:hAnsi="珠穆朗玛—簇通体" w:cs="珠穆朗玛—簇通体"/>
          <w:b w:val="0"/>
          <w:bCs w:val="0"/>
          <w:sz w:val="32"/>
          <w:szCs w:val="48"/>
          <w:lang w:val="en-US" w:eastAsia="zh-CN"/>
        </w:rPr>
        <w:t>༘སློབ་དུས་རྗེས་མའི་སྔོན་སྦྱོང་༘</w:t>
      </w:r>
      <w:r>
        <w:rPr>
          <w:b w:val="0"/>
          <w:bCs w:val="0"/>
          <w:sz w:val="32"/>
          <w:szCs w:val="40"/>
        </w:rPr>
        <w:tab/>
      </w:r>
      <w:r>
        <w:rPr>
          <w:b w:val="0"/>
          <w:bCs w:val="0"/>
          <w:sz w:val="32"/>
          <w:szCs w:val="40"/>
        </w:rPr>
        <w:fldChar w:fldCharType="begin"/>
      </w:r>
      <w:r>
        <w:rPr>
          <w:b w:val="0"/>
          <w:bCs w:val="0"/>
          <w:sz w:val="32"/>
          <w:szCs w:val="40"/>
        </w:rPr>
        <w:instrText xml:space="preserve"> PAGEREF _Toc30197 </w:instrText>
      </w:r>
      <w:r>
        <w:rPr>
          <w:b w:val="0"/>
          <w:bCs w:val="0"/>
          <w:sz w:val="32"/>
          <w:szCs w:val="40"/>
        </w:rPr>
        <w:fldChar w:fldCharType="separate"/>
      </w:r>
      <w:r>
        <w:rPr>
          <w:b w:val="0"/>
          <w:bCs w:val="0"/>
          <w:sz w:val="32"/>
          <w:szCs w:val="40"/>
        </w:rPr>
        <w:t>35</w:t>
      </w:r>
      <w:r>
        <w:rPr>
          <w:b w:val="0"/>
          <w:bCs w:val="0"/>
          <w:sz w:val="32"/>
          <w:szCs w:val="40"/>
        </w:rPr>
        <w:fldChar w:fldCharType="end"/>
      </w:r>
      <w:r>
        <w:rPr>
          <w:rFonts w:hint="default"/>
          <w:b w:val="0"/>
          <w:bCs w:val="0"/>
          <w:sz w:val="32"/>
          <w:szCs w:val="40"/>
        </w:rPr>
        <w:fldChar w:fldCharType="end"/>
      </w:r>
    </w:p>
    <w:p>
      <w:pPr>
        <w:rPr>
          <w:rFonts w:hint="default" w:ascii="珠穆朗玛—乌金苏通体" w:hAnsi="珠穆朗玛—乌金苏通体" w:cs="珠穆朗玛—乌金苏通体"/>
          <w:shd w:val="clear" w:color="auto" w:fill="auto"/>
          <w:lang w:bidi="bo-CN"/>
        </w:rPr>
      </w:pPr>
      <w:r>
        <w:rPr>
          <w:rFonts w:hint="default" w:ascii="珠穆朗玛—乌金苏通体" w:hAnsi="珠穆朗玛—乌金苏通体" w:cs="珠穆朗玛—乌金苏通体"/>
          <w:sz w:val="32"/>
        </w:rPr>
        <mc:AlternateContent>
          <mc:Choice Requires="wps">
            <w:drawing>
              <wp:anchor distT="0" distB="0" distL="114300" distR="114300" simplePos="0" relativeHeight="349817856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73025</wp:posOffset>
                </wp:positionV>
                <wp:extent cx="1571625" cy="247650"/>
                <wp:effectExtent l="4445" t="4445" r="5080" b="1460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7pt;margin-top:5.75pt;height:19.5pt;width:123.75pt;z-index:349817856;mso-width-relative:page;mso-height-relative:page;" fillcolor="#FFFFFF [3201]" filled="t" stroked="t" coordsize="21600,21600" o:gfxdata="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GUiBY1gAAAAkBAAAPAAAAAAAAAAEAIAAAACIAAABkcnMv&#10;ZG93bnJldi54bWxQSwECFAAUAAAACACHTuJA7sMTrz4CAABr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珠穆朗玛—乌金苏通体" w:hAnsi="珠穆朗玛—乌金苏通体" w:cs="珠穆朗玛—乌金苏通体"/>
          <w:sz w:val="32"/>
        </w:rPr>
        <mc:AlternateContent>
          <mc:Choice Requires="wps">
            <w:drawing>
              <wp:anchor distT="0" distB="0" distL="114300" distR="114300" simplePos="0" relativeHeight="300737536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82550</wp:posOffset>
                </wp:positionV>
                <wp:extent cx="1571625" cy="247650"/>
                <wp:effectExtent l="4445" t="4445" r="5080" b="1460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6815" y="9152255"/>
                          <a:ext cx="1571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95pt;margin-top:6.5pt;height:19.5pt;width:123.75pt;z-index:300737536;mso-width-relative:page;mso-height-relative:page;" fillcolor="#FFFFFF [3201]" filled="t" stroked="t" coordsize="21600,21600" o:gfxdata="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Tx8r41AAAAAgBAAAPAAAAAAAAAAEAIAAA&#10;ACIAAABkcnMvZG93bnJldi54bWxQSwECFAAUAAAACACHTuJAXoFJlEkCAAB3BAAADgAAAAAAAAAB&#10;ACAAAAAj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珠穆朗玛—乌金苏通体" w:hAnsi="珠穆朗玛—乌金苏通体" w:cs="珠穆朗玛—乌金苏通体"/>
          <w:b w:val="0"/>
          <w:bCs w:val="0"/>
          <w:sz w:val="32"/>
          <w:szCs w:val="40"/>
          <w:shd w:val="clear" w:color="auto" w:fill="auto"/>
          <w:lang w:bidi="bo-CN"/>
        </w:rPr>
        <w:t>མིང་</w:t>
      </w:r>
      <w:r>
        <w:rPr>
          <w:rFonts w:hint="default" w:ascii="珠穆朗玛—乌金苏通体" w:hAnsi="珠穆朗玛—乌金苏通体" w:cs="珠穆朗玛—乌金苏通体"/>
          <w:b w:val="0"/>
          <w:bCs w:val="0"/>
          <w:sz w:val="32"/>
          <w:szCs w:val="40"/>
          <w:u w:val="single"/>
          <w:shd w:val="clear" w:color="auto" w:fill="auto"/>
          <w:lang w:val="en-US" w:bidi="bo-CN"/>
        </w:rPr>
        <w:t xml:space="preserve">                                          འཛིན་གྲྭ་</w:t>
      </w:r>
    </w:p>
    <w:p>
      <w:pPr>
        <w:rPr>
          <w:rFonts w:hint="default" w:ascii="珠穆朗玛—簇通体" w:hAnsi="珠穆朗玛—簇通体" w:cs="珠穆朗玛—簇通体"/>
          <w:sz w:val="52"/>
          <w:szCs w:val="32"/>
        </w:rPr>
      </w:pPr>
      <w:r>
        <w:rPr>
          <w:rFonts w:hint="default"/>
          <w:b w:val="0"/>
          <w:bCs w:val="0"/>
          <w:sz w:val="32"/>
          <w:szCs w:val="40"/>
        </w:rPr>
        <w:fldChar w:fldCharType="end"/>
      </w:r>
      <w:bookmarkStart w:id="0" w:name="_Toc21530"/>
      <w:r>
        <w:rPr>
          <w:rFonts w:hint="default" w:ascii="珠穆朗玛—簇通体" w:hAnsi="珠穆朗玛—簇通体" w:cs="珠穆朗玛—簇通体"/>
          <w:sz w:val="52"/>
          <w:szCs w:val="32"/>
        </w:rPr>
        <w:t>༘ངས་ཚིག་གྲོགས་སྦྱོར་ཤེས་༘</w:t>
      </w:r>
      <w:bookmarkEnd w:id="0"/>
    </w:p>
    <w:p>
      <w:pPr>
        <w:rPr>
          <w:rFonts w:hint="default" w:ascii="珠穆朗玛—簇通体" w:hAnsi="珠穆朗玛—簇通体" w:cs="珠穆朗玛—簇通体"/>
          <w:sz w:val="52"/>
          <w:szCs w:val="72"/>
          <w:lang w:val="en-US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174625</wp:posOffset>
                </wp:positionV>
                <wp:extent cx="172085" cy="962025"/>
                <wp:effectExtent l="76200" t="9525" r="18415" b="19050"/>
                <wp:wrapNone/>
                <wp:docPr id="2" name="左大括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34.85pt;margin-top:13.75pt;height:75.75pt;width:13.55pt;z-index:251659264;mso-width-relative:page;mso-height-relative:page;" filled="f" stroked="t" coordsize="21600,21600" o:gfxdata="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0SdXzZAAAACgEAAA8AAAAAAAAAAQAgAAAAIgAAAGRycy9kb3ducmV2LnhtbFBLAQIUABQA&#10;AAAIAIdO4kDytx4p7wEAALsDAAAOAAAAAAAAAAEAIAAAACg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193675</wp:posOffset>
                </wp:positionV>
                <wp:extent cx="172085" cy="962025"/>
                <wp:effectExtent l="76200" t="9525" r="18415" b="19050"/>
                <wp:wrapNone/>
                <wp:docPr id="3" name="左大括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93.1pt;margin-top:15.25pt;height:75.75pt;width:13.55pt;z-index:251660288;mso-width-relative:page;mso-height-relative:page;" filled="f" stroked="t" coordsize="21600,21600" o:gfxdata="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1ilC/YAAAACgEAAA8AAAAAAAAAAQAgAAAAIgAAAGRycy9kb3ducmV2LnhtbFBLAQIUABQA&#10;AAAIAIdO4kDGaplz8AEAALsDAAAOAAAAAAAAAAEAIAAAACc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241300</wp:posOffset>
                </wp:positionV>
                <wp:extent cx="172085" cy="962025"/>
                <wp:effectExtent l="76200" t="9525" r="18415" b="19050"/>
                <wp:wrapNone/>
                <wp:docPr id="4" name="左大括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1710" y="2315845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13.65pt;margin-top:19pt;height:75.75pt;width:13.55pt;z-index:251658240;mso-width-relative:page;mso-height-relative:page;" filled="f" stroked="t" coordsize="21600,21600" o:gfxdata="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Z4s8NcAAAAIAQAADwAAAAAAAAABACAAAAAiAAAAZHJzL2Rvd25yZXYu&#10;eG1sUEsBAhQAFAAAAAgAh07iQEsZh8L8AQAAxgMAAA4AAAAAAAAAAQAgAAAAJgEAAGRycy9lMm9E&#10;b2MueG1sUEsFBgAAAAAGAAYAWQEAAJQFAAAAAA=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珠穆朗玛—簇通体" w:hAnsi="珠穆朗玛—簇通体" w:cs="珠穆朗玛—簇通体"/>
          <w:sz w:val="52"/>
          <w:szCs w:val="72"/>
          <w:lang w:bidi="bo-CN"/>
        </w:rPr>
        <w:t>ར་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</w:t>
      </w:r>
      <w:r>
        <w:rPr>
          <w:rFonts w:hint="default" w:ascii="珠穆朗玛—簇通体" w:hAnsi="珠穆朗玛—簇通体" w:cs="珠穆朗玛—簇通体"/>
          <w:sz w:val="52"/>
          <w:szCs w:val="72"/>
          <w:lang w:val="en-US" w:bidi="bo-CN"/>
        </w:rPr>
        <w:t>ཏྲ་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72"/>
          <w:lang w:val="en-US" w:bidi="bo-CN"/>
        </w:rPr>
        <w:t>ཁྲ་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 xml:space="preserve">རྭ་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 xml:space="preserve">དྲ་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ཕྲ་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 xml:space="preserve">  </w:t>
      </w:r>
    </w:p>
    <w:p>
      <w:pP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237490</wp:posOffset>
                </wp:positionV>
                <wp:extent cx="172085" cy="962025"/>
                <wp:effectExtent l="76200" t="9525" r="18415" b="19050"/>
                <wp:wrapNone/>
                <wp:docPr id="5" name="左大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32.6pt;margin-top:18.7pt;height:75.75pt;width:13.55pt;z-index:251662336;mso-width-relative:page;mso-height-relative:page;" filled="f" stroked="t" coordsize="21600,21600" o:gfxdata="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iRhjHZAAAACgEAAA8AAAAAAAAAAQAgAAAAIgAAAGRycy9kb3ducmV2LnhtbFBLAQIUABQA&#10;AAAIAIdO4kA/ovh37wEAALsDAAAOAAAAAAAAAAEAIAAAACg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256540</wp:posOffset>
                </wp:positionV>
                <wp:extent cx="172085" cy="962025"/>
                <wp:effectExtent l="76200" t="9525" r="18415" b="19050"/>
                <wp:wrapNone/>
                <wp:docPr id="6" name="左大括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90.85pt;margin-top:20.2pt;height:75.75pt;width:13.55pt;z-index:251663360;mso-width-relative:page;mso-height-relative:page;" filled="f" stroked="t" coordsize="21600,21600" o:gfxdata="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v3D6/ZAAAACgEAAA8AAAAAAAAAAQAgAAAAIgAAAGRycy9kb3ducmV2LnhtbFBLAQIUABQA&#10;AAAIAIdO4kBjxXCY7wEAALsDAAAOAAAAAAAAAAEAIAAAACg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304165</wp:posOffset>
                </wp:positionV>
                <wp:extent cx="172085" cy="962025"/>
                <wp:effectExtent l="76200" t="9525" r="18415" b="19050"/>
                <wp:wrapNone/>
                <wp:docPr id="7" name="左大括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15.9pt;margin-top:23.95pt;height:75.75pt;width:13.55pt;z-index:251661312;mso-width-relative:page;mso-height-relative:page;" filled="f" stroked="t" coordsize="21600,21600" o:gfxdata="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DDwN/YAAAACQEAAA8AAAAAAAAAAQAgAAAAIgAAAGRycy9kb3ducmV2LnhtbFBLAQIUABQA&#10;AAAIAIdO4kBXGPfC8AEAALsDAAAOAAAAAAAAAAEAIAAAACc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རྐ་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རྔ་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ལྟ་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སྐ་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སྔ་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སྟ་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157480</wp:posOffset>
                </wp:positionV>
                <wp:extent cx="172085" cy="962025"/>
                <wp:effectExtent l="76200" t="9525" r="18415" b="19050"/>
                <wp:wrapNone/>
                <wp:docPr id="8" name="左大括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80.35pt;margin-top:12.4pt;height:75.75pt;width:13.55pt;z-index:251666432;mso-width-relative:page;mso-height-relative:page;" filled="f" stroked="t" coordsize="21600,21600" o:gfxdata="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pl8yzZAAAACgEAAA8AAAAAAAAAAQAgAAAAIgAAAGRycy9kb3ducmV2LnhtbFBLAQIUABQA&#10;AAAIAIdO4kD57rwl7wEAALsDAAAOAAAAAAAAAAEAIAAAACg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205105</wp:posOffset>
                </wp:positionV>
                <wp:extent cx="172085" cy="962025"/>
                <wp:effectExtent l="76200" t="9525" r="18415" b="19050"/>
                <wp:wrapNone/>
                <wp:docPr id="9" name="左大括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26.4pt;margin-top:16.15pt;height:75.75pt;width:13.55pt;z-index:251664384;mso-width-relative:page;mso-height-relative:page;" filled="f" stroked="t" coordsize="21600,21600" o:gfxdata="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+NpnvZAAAACgEAAA8AAAAAAAAAAQAgAAAAIgAAAGRycy9kb3ducmV2LnhtbFBLAQIUABQA&#10;AAAIAIdO4kDNMzt/7wEAALsDAAAOAAAAAAAAAAEAIAAAACg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138430</wp:posOffset>
                </wp:positionV>
                <wp:extent cx="172085" cy="962025"/>
                <wp:effectExtent l="76200" t="9525" r="18415" b="19050"/>
                <wp:wrapNone/>
                <wp:docPr id="10" name="左大括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22.1pt;margin-top:10.9pt;height:75.75pt;width:13.55pt;z-index:251665408;mso-width-relative:page;mso-height-relative:page;" filled="f" stroked="t" coordsize="21600,21600" o:gfxdata="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Nxf7NgAAAAKAQAADwAAAAAAAAABACAAAAAiAAAAZHJzL2Rvd25yZXYueG1sUEsBAhQAFAAA&#10;AAgAh07iQGcE/ozvAQAAvQMAAA4AAAAAAAAAAQAgAAAAJwEAAGRycy9lMm9Eb2MueG1sUEsFBgAA&#10;AAAGAAYAWQEAAIgFAAAAAA=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བློ་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གྲོ་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རྣ་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གློ་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བྲོ་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སྣ་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229870</wp:posOffset>
                </wp:positionV>
                <wp:extent cx="172085" cy="962025"/>
                <wp:effectExtent l="76200" t="9525" r="18415" b="19050"/>
                <wp:wrapNone/>
                <wp:docPr id="11" name="左大括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87.85pt;margin-top:18.1pt;height:75.75pt;width:13.55pt;z-index:251669504;mso-width-relative:page;mso-height-relative:page;" filled="f" stroked="t" coordsize="21600,21600" o:gfxdata="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Ry+dJ2QAAAAoBAAAPAAAAAAAAAAEAIAAAACIAAABkcnMvZG93bnJldi54bWxQSwECFAAU&#10;AAAACACHTuJAvut9vPABAAC9AwAADgAAAAAAAAABACAAAAAoAQAAZHJzL2Uyb0RvYy54bWxQSwUG&#10;AAAAAAYABgBZAQAAigUAAAAA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277495</wp:posOffset>
                </wp:positionV>
                <wp:extent cx="172085" cy="962025"/>
                <wp:effectExtent l="76200" t="9525" r="18415" b="19050"/>
                <wp:wrapNone/>
                <wp:docPr id="12" name="左大括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18.9pt;margin-top:21.85pt;height:75.75pt;width:13.55pt;z-index:251667456;mso-width-relative:page;mso-height-relative:page;" filled="f" stroked="t" coordsize="21600,21600" o:gfxdata="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L0duS9kAAAAKAQAADwAAAAAAAAABACAAAAAiAAAAZHJzL2Rvd25yZXYueG1sUEsBAhQA&#10;FAAAAAgAh07iQNXb+e3xAQAAvQMAAA4AAAAAAAAAAQAgAAAAKAEAAGRycy9lMm9Eb2MueG1sUEsF&#10;BgAAAAAGAAYAWQEAAIsFAAAAAA=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210820</wp:posOffset>
                </wp:positionV>
                <wp:extent cx="172085" cy="962025"/>
                <wp:effectExtent l="76200" t="9525" r="18415" b="19050"/>
                <wp:wrapNone/>
                <wp:docPr id="13" name="左大括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29.6pt;margin-top:16.6pt;height:75.75pt;width:13.55pt;z-index:251668480;mso-width-relative:page;mso-height-relative:page;" filled="f" stroked="t" coordsize="21600,21600" o:gfxdata="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Hx3DJdoAAAAKAQAADwAAAAAAAAABACAAAAAiAAAAZHJzL2Rvd25yZXYueG1sUEsBAhQA&#10;FAAAAAgAh07iQAw0et3wAQAAvQMAAA4AAAAAAAAAAQAgAAAAKQEAAGRycy9lMm9Eb2MueG1sUEsF&#10;BgAAAAAGAAYAWQEAAIsFAAAAAA=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ཚོན་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གཟིགས་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སྒྱུ་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མཚོན་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གཟིག་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52"/>
          <w:lang w:val="en-US" w:bidi="bo-CN"/>
        </w:rPr>
        <w:t>རྒྱུ་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</w:pPr>
    </w:p>
    <w:p>
      <w:pP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170815</wp:posOffset>
                </wp:positionV>
                <wp:extent cx="172085" cy="962025"/>
                <wp:effectExtent l="76200" t="9525" r="18415" b="19050"/>
                <wp:wrapNone/>
                <wp:docPr id="14" name="左大括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40.85pt;margin-top:13.45pt;height:75.75pt;width:13.55pt;z-index:251671552;mso-width-relative:page;mso-height-relative:page;" filled="f" stroked="t" coordsize="21600,21600" o:gfxdata="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aYqOPYAAAACgEAAA8AAAAAAAAAAQAgAAAAIgAAAGRycy9kb3ducmV2LnhtbFBLAQIUABQA&#10;AAAIAIdO4kADu/FO8AEAAL0DAAAOAAAAAAAAAAEAIAAAACc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189865</wp:posOffset>
                </wp:positionV>
                <wp:extent cx="172085" cy="962025"/>
                <wp:effectExtent l="76200" t="9525" r="18415" b="19050"/>
                <wp:wrapNone/>
                <wp:docPr id="15" name="左大括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99.1pt;margin-top:14.95pt;height:75.75pt;width:13.55pt;z-index:251672576;mso-width-relative:page;mso-height-relative:page;" filled="f" stroked="t" coordsize="21600,21600" o:gfxdata="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MpBOA2QAAAAoBAAAPAAAAAAAAAAEAIAAAACIAAABkcnMvZG93bnJldi54bWxQSwECFAAU&#10;AAAACACHTuJA2lRyfvABAAC9AwAADgAAAAAAAAABACAAAAAoAQAAZHJzL2Uyb0RvYy54bWxQSwUG&#10;AAAAAAYABgBZAQAAigUAAAAA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237490</wp:posOffset>
                </wp:positionV>
                <wp:extent cx="172085" cy="962025"/>
                <wp:effectExtent l="76200" t="9525" r="18415" b="19050"/>
                <wp:wrapNone/>
                <wp:docPr id="16" name="左大括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7.65pt;margin-top:18.7pt;height:75.75pt;width:13.55pt;z-index:251670528;mso-width-relative:page;mso-height-relative:page;" filled="f" stroked="t" coordsize="21600,21600" o:gfxdata="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g0SLXZAAAACQEAAA8AAAAAAAAAAQAgAAAAIgAAAGRycy9kb3ducmV2LnhtbFBLAQIUABQA&#10;AAAIAIdO4kCxZPYv7wEAAL0DAAAOAAAAAAAAAAEAIAAAACg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ལྗོན་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གསེར་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བདེ་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འཇོན་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སེར་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སྡེ་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252730</wp:posOffset>
                </wp:positionV>
                <wp:extent cx="172085" cy="962025"/>
                <wp:effectExtent l="76200" t="9525" r="18415" b="19050"/>
                <wp:wrapNone/>
                <wp:docPr id="21" name="左大括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31.1pt;margin-top:19.9pt;height:75.75pt;width:13.55pt;z-index:251702272;mso-width-relative:page;mso-height-relative:page;" filled="f" stroked="t" coordsize="21600,21600" o:gfxdata="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WwIJtkAAAAKAQAADwAAAAAAAAABACAAAAAiAAAAZHJzL2Rvd25yZXYueG1sUEsBAhQA&#10;FAAAAAgAh07iQF7XTGbxAQAAvQMAAA4AAAAAAAAAAQAgAAAAKAEAAGRycy9lMm9Eb2MueG1sUEsF&#10;BgAAAAAGAAYAWQEAAIsFAAAAAA=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176530</wp:posOffset>
                </wp:positionV>
                <wp:extent cx="172085" cy="962025"/>
                <wp:effectExtent l="76200" t="9525" r="18415" b="19050"/>
                <wp:wrapNone/>
                <wp:docPr id="19" name="左大括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99.1pt;margin-top:13.9pt;height:75.75pt;width:13.55pt;z-index:251687936;mso-width-relative:page;mso-height-relative:page;" filled="f" stroked="t" coordsize="21600,21600" o:gfxdata="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yborfZAAAACgEAAA8AAAAAAAAAAQAgAAAAIgAAAGRycy9kb3ducmV2LnhtbFBLAQIUABQA&#10;AAAIAIdO4kA3kxPj7wEAAL0DAAAOAAAAAAAAAAEAIAAAACg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224155</wp:posOffset>
                </wp:positionV>
                <wp:extent cx="172085" cy="962025"/>
                <wp:effectExtent l="76200" t="9525" r="18415" b="19050"/>
                <wp:wrapNone/>
                <wp:docPr id="20" name="左大括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7.65pt;margin-top:17.65pt;height:75.75pt;width:13.55pt;z-index:251685888;mso-width-relative:page;mso-height-relative:page;" filled="f" stroked="t" coordsize="21600,21600" o:gfxdata="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fRz/dcAAAAJAQAADwAAAAAAAAABACAAAAAiAAAAZHJzL2Rvd25yZXYueG1sUEsBAhQAFAAA&#10;AAgAh07iQIc4z1bwAQAAvQMAAA4AAAAAAAAAAQAgAAAAJgEAAGRycy9lMm9Eb2MueG1sUEsFBgAA&#10;AAAGAAYAWQEAAIgFAAAAAA=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མགོ་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རྣམ་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བརྩེ་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སྒོ་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རྣམས་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རྩེ་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106680</wp:posOffset>
                </wp:positionV>
                <wp:extent cx="172085" cy="1037590"/>
                <wp:effectExtent l="76200" t="9525" r="18415" b="19685"/>
                <wp:wrapNone/>
                <wp:docPr id="26" name="左大括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037590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93.85pt;margin-top:8.4pt;height:81.7pt;width:13.55pt;z-index:251732992;mso-width-relative:page;mso-height-relative:page;" filled="f" stroked="t" coordsize="21600,21600" o:gfxdata="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vGyYO2gAAAAoBAAAPAAAAAAAAAAEAIAAAACIAAABkcnMvZG93bnJldi54bWxQSwEC&#10;FAAUAAAACACHTuJAjMzF1/IBAAC+AwAADgAAAAAAAAABACAAAAApAQAAZHJzL2Uyb0RvYy54bWxQ&#10;SwUGAAAAAAYABgBZAQAAjQUAAAAA&#10;" adj="1577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154305</wp:posOffset>
                </wp:positionV>
                <wp:extent cx="172085" cy="1037590"/>
                <wp:effectExtent l="76200" t="9525" r="18415" b="19685"/>
                <wp:wrapNone/>
                <wp:docPr id="27" name="左大括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037590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6.9pt;margin-top:12.15pt;height:81.7pt;width:13.55pt;z-index:251730944;mso-width-relative:page;mso-height-relative:page;" filled="f" stroked="t" coordsize="21600,21600" o:gfxdata="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ncOdHtoAAAAJAQAADwAAAAAAAAABACAAAAAiAAAAZHJzL2Rvd25yZXYueG1sUEsB&#10;AhQAFAAAAAgAh07iQBMl+ijzAQAAvgMAAA4AAAAAAAAAAQAgAAAAKQEAAGRycy9lMm9Eb2MueG1s&#10;UEsFBgAAAAAGAAYAWQEAAI4FAAAAAA==&#10;" adj="1577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182880</wp:posOffset>
                </wp:positionV>
                <wp:extent cx="172085" cy="1037590"/>
                <wp:effectExtent l="76200" t="9525" r="18415" b="19685"/>
                <wp:wrapNone/>
                <wp:docPr id="25" name="左大括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037590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31.85pt;margin-top:14.4pt;height:81.7pt;width:13.55pt;z-index:251747328;mso-width-relative:page;mso-height-relative:page;" filled="f" stroked="t" coordsize="21600,21600" o:gfxdata="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ZTkDXaAAAACgEAAA8AAAAAAAAAAQAgAAAAIgAAAGRycy9kb3ducmV2LnhtbFBLAQIU&#10;ABQAAAAIAIdO4kBs8PQN8QEAAL4DAAAOAAAAAAAAAAEAIAAAACkBAABkcnMvZTJvRG9jLnhtbFBL&#10;BQYAAAAABgAGAFkBAACMBQAAAAA=&#10;" adj="1577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རབ་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ལུག་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སྟག་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རབས་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ལུགས་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རྟག་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224155</wp:posOffset>
                </wp:positionV>
                <wp:extent cx="172085" cy="962025"/>
                <wp:effectExtent l="76200" t="9525" r="18415" b="19050"/>
                <wp:wrapNone/>
                <wp:docPr id="30" name="左大括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15.05pt;margin-top:17.65pt;height:75.75pt;width:13.55pt;z-index:251776000;mso-width-relative:page;mso-height-relative:page;" filled="f" stroked="t" coordsize="21600,21600" o:gfxdata="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/8RUZNcAAAAJAQAADwAAAAAAAAABACAAAAAiAAAAZHJzL2Rvd25yZXYueG1sUEsBAhQAFAAA&#10;AAgAh07iQBjR8KnwAQAAvQMAAA4AAAAAAAAAAQAgAAAAJgEAAGRycy9lMm9Eb2MueG1sUEsFBgAA&#10;AAAGAAYAWQEAAIgFAAAAAA=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207010</wp:posOffset>
                </wp:positionV>
                <wp:extent cx="172085" cy="962025"/>
                <wp:effectExtent l="76200" t="9525" r="18415" b="19050"/>
                <wp:wrapNone/>
                <wp:docPr id="28" name="左大括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28.1pt;margin-top:16.3pt;height:75.75pt;width:13.55pt;z-index:251792384;mso-width-relative:page;mso-height-relative:page;" filled="f" stroked="t" coordsize="21600,21600" o:gfxdata="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YSDoPYAAAACgEAAA8AAAAAAAAAAQAgAAAAIgAAAGRycy9kb3ducmV2LnhtbFBLAQIUABQA&#10;AAAIAIdO4kAOQKEJ8AEAAL0DAAAOAAAAAAAAAAEAIAAAACc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130810</wp:posOffset>
                </wp:positionV>
                <wp:extent cx="172085" cy="962025"/>
                <wp:effectExtent l="76200" t="9525" r="18415" b="19050"/>
                <wp:wrapNone/>
                <wp:docPr id="29" name="左大括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962025"/>
                        </a:xfrm>
                        <a:prstGeom prst="leftBrace">
                          <a:avLst>
                            <a:gd name="adj1" fmla="val 44047"/>
                            <a:gd name="adj2" fmla="val 5003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96.1pt;margin-top:10.3pt;height:75.75pt;width:13.55pt;z-index:251778048;mso-width-relative:page;mso-height-relative:page;" filled="f" stroked="t" coordsize="21600,21600" o:gfxdata="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BNdoXYAAAACgEAAA8AAAAAAAAAAQAgAAAAIgAAAGRycy9kb3ducmV2LnhtbFBLAQIUABQA&#10;AAAIAIdO4kDXryI58AEAAL0DAAAOAAAAAAAAAAEAIAAAACcBAABkcnMvZTJvRG9jLnhtbFBLBQYA&#10;AAAABgAGAFkBAACJBQAAAAA=&#10;" adj="1701,10807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ཁ་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ཕྱེ་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ལ་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ཁྭ་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བྱེ་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</w:t>
      </w:r>
      <w:r>
        <w:rPr>
          <w:rFonts w:hint="cs" w:ascii="珠穆朗玛—簇通体" w:hAnsi="珠穆朗玛—簇通体" w:cs="珠穆朗玛—簇通体"/>
          <w:sz w:val="52"/>
          <w:szCs w:val="52"/>
          <w:lang w:eastAsia="zh-CN" w:bidi="bo-CN"/>
        </w:rPr>
        <w:t>ལྭ་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（</w:t>
      </w:r>
      <w: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  <w:t>）</w:t>
      </w:r>
    </w:p>
    <w:p>
      <w:pPr>
        <w:rPr>
          <w:rFonts w:hint="eastAsia" w:ascii="珠穆朗玛—簇通体" w:hAnsi="珠穆朗玛—簇通体" w:cs="珠穆朗玛—簇通体"/>
          <w:sz w:val="52"/>
          <w:szCs w:val="72"/>
          <w:lang w:eastAsia="zh-CN" w:bidi="bo-CN"/>
        </w:rPr>
      </w:pPr>
      <w:r>
        <w:rPr>
          <w:rFonts w:hint="cs" w:ascii="珠穆朗玛—簇通体" w:hAnsi="珠穆朗玛—簇通体" w:cs="珠穆朗玛—簇通体"/>
          <w:sz w:val="48"/>
          <w:szCs w:val="56"/>
          <w:lang w:eastAsia="zh-CN" w:bidi="bo-CN"/>
        </w:rPr>
        <w:t>ཁུ་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སྦྲ་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གྲུ་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གྲོ</w:t>
      </w:r>
      <w:r>
        <w:rPr>
          <w:rFonts w:hint="cs" w:ascii="珠穆朗玛—簇通体" w:hAnsi="珠穆朗玛—簇通体" w:cs="珠穆朗玛—簇通体"/>
          <w:sz w:val="44"/>
          <w:szCs w:val="52"/>
          <w:lang w:eastAsia="zh-CN" w:bidi="bo-CN"/>
        </w:rPr>
        <w:t>ད་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བོང་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རྩལ་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 </w:t>
      </w:r>
    </w:p>
    <w:p>
      <w:pPr>
        <w:rPr>
          <w:rFonts w:hint="eastAsia" w:ascii="珠穆朗玛—簇通体" w:hAnsi="珠穆朗玛—簇通体" w:cs="珠穆朗玛—簇通体"/>
          <w:sz w:val="52"/>
          <w:szCs w:val="72"/>
          <w:lang w:val="en-US" w:eastAsia="zh-CN" w:bidi="bo-CN"/>
        </w:rPr>
      </w:pP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173355</wp:posOffset>
                </wp:positionV>
                <wp:extent cx="76200" cy="1560830"/>
                <wp:effectExtent l="76200" t="9525" r="19050" b="10795"/>
                <wp:wrapNone/>
                <wp:docPr id="32" name="左大括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86.65pt;margin-top:13.65pt;height:122.9pt;width:6pt;z-index:251929600;mso-width-relative:page;mso-height-relative:page;" filled="f" stroked="t" coordsize="21600,21600" o:gfxdata="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BrOd3XAAAACgEAAA8AAAAAAAAAAQAgAAAAIgAAAGRycy9kb3ducmV2LnhtbFBLAQIUABQA&#10;AAAIAIdO4kATaXSt8QEAAL0DAAAOAAAAAAAAAAEAIAAAACYBAABkcnMvZTJvRG9jLnhtbFBLBQYA&#10;AAAABgAGAFkBAACJBQAAAAA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173355</wp:posOffset>
                </wp:positionV>
                <wp:extent cx="76200" cy="1560830"/>
                <wp:effectExtent l="76200" t="9525" r="19050" b="10795"/>
                <wp:wrapNone/>
                <wp:docPr id="33" name="左大括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43.4pt;margin-top:13.65pt;height:122.9pt;width:6pt;z-index:252065792;mso-width-relative:page;mso-height-relative:page;" filled="f" stroked="t" coordsize="21600,21600" o:gfxdata="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lsBTK1gAAAAoBAAAPAAAAAAAAAAEAIAAAACIAAABkcnMvZG93bnJldi54bWxQSwECFAAUAAAA&#10;CACHTuJAyob3nfABAAC9AwAADgAAAAAAAAABACAAAAAlAQAAZHJzL2Uyb0RvYy54bWxQSwUGAAAA&#10;AAYABgBZAQAAhwUAAAAA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211455</wp:posOffset>
                </wp:positionV>
                <wp:extent cx="76200" cy="1560830"/>
                <wp:effectExtent l="76200" t="9525" r="19050" b="10795"/>
                <wp:wrapNone/>
                <wp:docPr id="31" name="左大括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7485" y="1210945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5.4pt;margin-top:16.65pt;height:122.9pt;width:6pt;z-index:251793408;mso-width-relative:page;mso-height-relative:page;" filled="f" stroked="t" coordsize="21600,21600" o:gfxdata="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1Fdfp1gAAAAgBAAAPAAAAAAAAAAEAIAAAACIAAABkcnMvZG93bnJldi54&#10;bWxQSwECFAAUAAAACACHTuJArCs2BvwBAADJAwAADgAAAAAAAAABACAAAAAlAQAAZHJzL2Uyb0Rv&#10;Yy54bWxQSwUGAAAAAAYABgBZAQAAkwUAAAAA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སྐད་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འཁོར་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དགའ་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4370705</wp:posOffset>
                </wp:positionH>
                <wp:positionV relativeFrom="paragraph">
                  <wp:posOffset>163830</wp:posOffset>
                </wp:positionV>
                <wp:extent cx="76200" cy="1560830"/>
                <wp:effectExtent l="76200" t="9525" r="19050" b="10795"/>
                <wp:wrapNone/>
                <wp:docPr id="35" name="左大括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44.15pt;margin-top:12.9pt;height:122.9pt;width:6pt;z-index:252474368;mso-width-relative:page;mso-height-relative:page;" filled="f" stroked="t" coordsize="21600,21600" o:gfxdata="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+9WBfXAAAACgEAAA8AAAAAAAAAAQAgAAAAIgAAAGRycy9kb3ducmV2LnhtbFBLAQIUABQA&#10;AAAIAIdO4kAc5v8+8QEAAL0DAAAOAAAAAAAAAAEAIAAAACYBAABkcnMvZTJvRG9jLnhtbFBLBQYA&#10;AAAABgAGAFkBAACJBQAAAAA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163830</wp:posOffset>
                </wp:positionV>
                <wp:extent cx="76200" cy="1560830"/>
                <wp:effectExtent l="76200" t="9525" r="19050" b="10795"/>
                <wp:wrapNone/>
                <wp:docPr id="34" name="左大括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05.4pt;margin-top:12.9pt;height:122.9pt;width:6pt;z-index:252338176;mso-width-relative:page;mso-height-relative:page;" filled="f" stroked="t" coordsize="21600,21600" o:gfxdata="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0ZXwx2AAAAAoBAAAPAAAAAAAAAAEAIAAAACIAAABkcnMvZG93bnJldi54bWxQSwECFAAU&#10;AAAACACHTuJAxQl8DvEBAAC9AwAADgAAAAAAAAABACAAAAAnAQAAZHJzL2Uyb0RvYy54bWxQSwUG&#10;AAAAAAYABgBZAQAAigUAAAAA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201930</wp:posOffset>
                </wp:positionV>
                <wp:extent cx="76200" cy="1560830"/>
                <wp:effectExtent l="76200" t="9525" r="19050" b="10795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4.15pt;margin-top:15.9pt;height:122.9pt;width:6pt;z-index:252201984;mso-width-relative:page;mso-height-relative:page;" filled="f" stroked="t" coordsize="21600,21600" o:gfxdata="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0nn+fXAAAACQEAAA8AAAAAAAAAAQAgAAAAIgAAAGRycy9kb3ducmV2LnhtbFBLAQIUABQA&#10;AAAIAIdO4kB31ntv8QEAAL0DAAAOAAAAAAAAAAEAIAAAACYBAABkcnMvZTJvRG9jLnhtbFBLBQYA&#10;AAAABgAGAFkBAACJBQAAAAA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གནམ་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བརྙན་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ལྟ་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173355</wp:posOffset>
                </wp:positionV>
                <wp:extent cx="76200" cy="1560830"/>
                <wp:effectExtent l="76200" t="9525" r="19050" b="10795"/>
                <wp:wrapNone/>
                <wp:docPr id="40" name="左大括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90.4pt;margin-top:13.65pt;height:122.9pt;width:6pt;z-index:252746752;mso-width-relative:page;mso-height-relative:page;" filled="f" stroked="t" coordsize="21600,21600" o:gfxdata="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jA2H1gAAAAoBAAAPAAAAAAAAAAEAIAAAACIAAABkcnMvZG93bnJldi54bWxQSwECFAAUAAAA&#10;CACHTuJAvyBfXPABAAC9AwAADgAAAAAAAAABACAAAAAlAQAAZHJzL2Uyb0RvYy54bWxQSwUGAAAA&#10;AAYABgBZAQAAhwUAAAAA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182880</wp:posOffset>
                </wp:positionV>
                <wp:extent cx="76200" cy="1560830"/>
                <wp:effectExtent l="76200" t="9525" r="19050" b="10795"/>
                <wp:wrapNone/>
                <wp:docPr id="41" name="左大括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44.9pt;margin-top:14.4pt;height:122.9pt;width:6pt;z-index:252882944;mso-width-relative:page;mso-height-relative:page;" filled="f" stroked="t" coordsize="21600,21600" o:gfxdata="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UVGW3YAAAACgEAAA8AAAAAAAAAAQAgAAAAIgAAAGRycy9kb3ducmV2LnhtbFBLAQIUABQA&#10;AAAIAIdO4kBmz9xs8AEAAL0DAAAOAAAAAAAAAAEAIAAAACcBAABkcnMvZTJvRG9jLnhtbFBLBQYA&#10;AAAABgAGAFkBAACJBQAAAAA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201930</wp:posOffset>
                </wp:positionV>
                <wp:extent cx="76200" cy="1560830"/>
                <wp:effectExtent l="76200" t="9525" r="19050" b="10795"/>
                <wp:wrapNone/>
                <wp:docPr id="42" name="左大括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2.15pt;margin-top:15.9pt;height:122.9pt;width:6pt;z-index:252610560;mso-width-relative:page;mso-height-relative:page;" filled="f" stroked="t" coordsize="21600,21600" o:gfxdata="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0dNmh9YAAAAIAQAADwAAAAAAAAABACAAAAAiAAAAZHJzL2Rvd25yZXYueG1sUEsBAhQAFAAA&#10;AAgAh07iQA3/WD3xAQAAvQMAAA4AAAAAAAAAAQAgAAAAJQEAAGRycy9lMm9Eb2MueG1sUEsFBgAA&#10;AAAGAAYAWQEAAIgFAAAAAA=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</w:p>
    <w:p>
      <w:pP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སྟོབས་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འཛིན་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</w:p>
    <w:p>
      <w:pPr>
        <w:jc w:val="left"/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  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    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</w:p>
    <w:p>
      <w:pP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color w:val="auto"/>
          <w:sz w:val="48"/>
          <w:szCs w:val="48"/>
          <w:lang w:val="en-US" w:eastAsia="zh-CN" w:bidi="bo-CN"/>
        </w:rPr>
        <w:t>སྐད་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ཤེས་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</w:t>
      </w:r>
    </w:p>
    <w:p>
      <w:pP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བརྙན་་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）（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འགྲམ་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</w:t>
      </w:r>
    </w:p>
    <w:p>
      <w:pPr>
        <w:rPr>
          <w:rFonts w:hint="eastAsia" w:ascii="珠穆朗玛—簇通体" w:hAnsi="珠穆朗玛—簇通体" w:cs="珠穆朗玛—簇通体"/>
          <w:color w:val="auto"/>
          <w:sz w:val="48"/>
          <w:szCs w:val="48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ལྕོག་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）（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མཛེས་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）（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        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163830</wp:posOffset>
                </wp:positionV>
                <wp:extent cx="76200" cy="1560830"/>
                <wp:effectExtent l="76200" t="9525" r="19050" b="10795"/>
                <wp:wrapNone/>
                <wp:docPr id="56" name="左大括号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43.4pt;margin-top:12.9pt;height:122.9pt;width:6pt;z-index:253291520;mso-width-relative:page;mso-height-relative:page;" filled="f" stroked="t" coordsize="21600,21600" o:gfxdata="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kiQwzYAAAACgEAAA8AAAAAAAAAAQAgAAAAIgAAAGRycy9kb3ducmV2LnhtbFBLAQIUABQA&#10;AAAIAIdO4kD2qWgA8AEAAL0DAAAOAAAAAAAAAAEAIAAAACcBAABkcnMvZTJvRG9jLnhtbFBLBQYA&#10;AAAABgAGAFkBAACJBQAAAAA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211455</wp:posOffset>
                </wp:positionV>
                <wp:extent cx="76200" cy="1560830"/>
                <wp:effectExtent l="76200" t="9525" r="19050" b="10795"/>
                <wp:wrapNone/>
                <wp:docPr id="55" name="左大括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98.65pt;margin-top:16.65pt;height:122.9pt;width:6pt;z-index:253155328;mso-width-relative:page;mso-height-relative:page;" filled="f" stroked="t" coordsize="21600,21600" o:gfxdata="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EcfAPYAAAACgEAAA8AAAAAAAAAAQAgAAAAIgAAAGRycy9kb3ducmV2LnhtbFBLAQIUABQA&#10;AAAIAIdO4kCdmexR8AEAAL0DAAAOAAAAAAAAAAEAIAAAACcBAABkcnMvZTJvRG9jLnhtbFBLBQYA&#10;AAAABgAGAFkBAACJBQAAAAA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249555</wp:posOffset>
                </wp:positionV>
                <wp:extent cx="76200" cy="1560830"/>
                <wp:effectExtent l="76200" t="9525" r="19050" b="10795"/>
                <wp:wrapNone/>
                <wp:docPr id="57" name="左大括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7.4pt;margin-top:19.65pt;height:122.9pt;width:6pt;z-index:253019136;mso-width-relative:page;mso-height-relative:page;" filled="f" stroked="t" coordsize="21600,21600" o:gfxdata="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IjBitcAAAAIAQAADwAAAAAAAAABACAAAAAiAAAAZHJzL2Rvd25yZXYueG1sUEsBAhQAFAAA&#10;AAgAh07iQC9G6zDwAQAAvQMAAA4AAAAAAAAAAQAgAAAAJgEAAGRycy9lMm9Eb2MueG1sUEsFBgAA&#10;AAAGAAYAWQEAAIgFAAAAAA=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བརྩོན་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རྩལ་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སྐྱིད་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135255</wp:posOffset>
                </wp:positionV>
                <wp:extent cx="76200" cy="1560830"/>
                <wp:effectExtent l="76200" t="9525" r="19050" b="10795"/>
                <wp:wrapNone/>
                <wp:docPr id="59" name="左大括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23.15pt;margin-top:10.65pt;height:122.9pt;width:6pt;z-index:253700096;mso-width-relative:page;mso-height-relative:page;" filled="f" stroked="t" coordsize="21600,21600" o:gfxdata="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/25ebXAAAACgEAAA8AAAAAAAAAAQAgAAAAIgAAAGRycy9kb3ducmV2LnhtbFBLAQIUABQA&#10;AAAIAIdO4kBwXo3M8QEAAL0DAAAOAAAAAAAAAAEAIAAAACYBAABkcnMvZTJvRG9jLnhtbFBLBQYA&#10;AAAABgAGAFkBAACJBQAAAAA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135255</wp:posOffset>
                </wp:positionV>
                <wp:extent cx="76200" cy="1560830"/>
                <wp:effectExtent l="76200" t="9525" r="19050" b="10795"/>
                <wp:wrapNone/>
                <wp:docPr id="58" name="左大括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67.9pt;margin-top:10.65pt;height:122.9pt;width:6pt;z-index:253563904;mso-width-relative:page;mso-height-relative:page;" filled="f" stroked="t" coordsize="21600,21600" o:gfxdata="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5cpEdcAAAAKAQAADwAAAAAAAAABACAAAAAiAAAAZHJzL2Rvd25yZXYueG1sUEsBAhQAFAAA&#10;AAgAh07iQKmxDvzwAQAAvQMAAA4AAAAAAAAAAQAgAAAAJgEAAGRycy9lMm9Eb2MueG1sUEsFBgAA&#10;AAAGAAYAWQEAAIgFAAAAAA=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106680</wp:posOffset>
                </wp:positionV>
                <wp:extent cx="76200" cy="1560830"/>
                <wp:effectExtent l="76200" t="9525" r="19050" b="10795"/>
                <wp:wrapNone/>
                <wp:docPr id="60" name="左大括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9.9pt;margin-top:8.4pt;height:122.9pt;width:6pt;z-index:253427712;mso-width-relative:page;mso-height-relative:page;" filled="f" stroked="t" coordsize="21600,21600" o:gfxdata="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iAdoS1gAAAAgBAAAPAAAAAAAAAAEAIAAAACIAAABkcnMvZG93bnJldi54bWxQSwECFAAUAAAA&#10;CACHTuJAwPVRefABAAC9AwAADgAAAAAAAAABACAAAAAlAQAAZHJzL2Uyb0RvYy54bWxQSwUGAAAA&#10;AAYABgBZAQAAhwUAAAAA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དག་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དོན་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དཀའ་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192405</wp:posOffset>
                </wp:positionV>
                <wp:extent cx="76200" cy="1560830"/>
                <wp:effectExtent l="76200" t="9525" r="19050" b="10795"/>
                <wp:wrapNone/>
                <wp:docPr id="62" name="左大括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38.15pt;margin-top:15.15pt;height:122.9pt;width:6pt;z-index:254108672;mso-width-relative:page;mso-height-relative:page;" filled="f" stroked="t" coordsize="21600,21600" o:gfxdata="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rUR5HXAAAACgEAAA8AAAAAAAAAAQAgAAAAIgAAAGRycy9kb3ducmV2LnhtbFBLAQIUABQA&#10;AAAIAIdO4kByKlYY8QEAAL0DAAAOAAAAAAAAAAEAIAAAACYBAABkcnMvZTJvRG9jLnhtbFBLBQYA&#10;AAAABgAGAFkBAACJBQAAAAA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163830</wp:posOffset>
                </wp:positionV>
                <wp:extent cx="76200" cy="1560830"/>
                <wp:effectExtent l="76200" t="9525" r="19050" b="10795"/>
                <wp:wrapNone/>
                <wp:docPr id="61" name="左大括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80.65pt;margin-top:12.9pt;height:122.9pt;width:6pt;z-index:253972480;mso-width-relative:page;mso-height-relative:page;" filled="f" stroked="t" coordsize="21600,21600" o:gfxdata="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6KxkdcAAAAKAQAADwAAAAAAAAABACAAAAAiAAAAZHJzL2Rvd25yZXYueG1sUEsBAhQAFAAA&#10;AAgAh07iQBka0knwAQAAvQMAAA4AAAAAAAAAAQAgAAAAJgEAAGRycy9lMm9Eb2MueG1sUEsFBgAA&#10;AAAGAAYAWQEAAIgFAAAAAA=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135255</wp:posOffset>
                </wp:positionV>
                <wp:extent cx="76200" cy="1560830"/>
                <wp:effectExtent l="76200" t="9525" r="19050" b="10795"/>
                <wp:wrapNone/>
                <wp:docPr id="63" name="左大括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60830"/>
                        </a:xfrm>
                        <a:prstGeom prst="leftBrace">
                          <a:avLst>
                            <a:gd name="adj1" fmla="val 75630"/>
                            <a:gd name="adj2" fmla="val 44914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8.15pt;margin-top:10.65pt;height:122.9pt;width:6pt;z-index:253836288;mso-width-relative:page;mso-height-relative:page;" filled="f" stroked="t" coordsize="21600,21600" o:gfxdata="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foM3mtYAAAAIAQAADwAAAAAAAAABACAAAAAiAAAAZHJzL2Rvd25yZXYueG1sUEsBAhQAFAAA&#10;AAgAh07iQKvF1SjxAQAAvQMAAA4AAAAAAAAAAQAgAAAAJQEAAGRycy9lMm9Eb2MueG1sUEsFBgAA&#10;AAAGAAYAWQEAAIgFAAAAAA==&#10;" adj="797,9701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ལག་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སྔོན་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སྐྱོན་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</w:p>
    <w:p>
      <w:pP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default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དཀར་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ནག་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    </w:t>
      </w:r>
    </w:p>
    <w:p>
      <w:pP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ཤིང་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ཤེལ་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</w:t>
      </w:r>
    </w:p>
    <w:p>
      <w:pPr>
        <w:rPr>
          <w:rFonts w:hint="default" w:ascii="珠穆朗玛—簇通体" w:hAnsi="珠穆朗玛—簇通体" w:cs="珠穆朗玛—簇通体"/>
          <w:sz w:val="52"/>
          <w:szCs w:val="52"/>
          <w:lang w:val="en-US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གློག་་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བྱ་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        </w:t>
      </w:r>
    </w:p>
    <w:p>
      <w:pPr>
        <w:pStyle w:val="2"/>
        <w:rPr>
          <w:rFonts w:hint="default" w:ascii="珠穆朗玛—簇通体" w:hAnsi="珠穆朗玛—簇通体" w:cs="珠穆朗玛—簇通体"/>
          <w:sz w:val="52"/>
          <w:szCs w:val="32"/>
        </w:rPr>
      </w:pPr>
      <w:bookmarkStart w:id="1" w:name="_Toc5660"/>
      <w:r>
        <w:rPr>
          <w:rFonts w:hint="default" w:ascii="珠穆朗玛—簇通体" w:hAnsi="珠穆朗玛—簇通体" w:cs="珠穆朗玛—簇通体"/>
          <w:sz w:val="52"/>
          <w:szCs w:val="32"/>
        </w:rPr>
        <w:t>༘ངས་ལྡོག་ཟླ་བྲིས་ཤེས་༘</w:t>
      </w:r>
      <w:bookmarkEnd w:id="1"/>
    </w:p>
    <w:p>
      <w:pP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bidi="bo-CN"/>
        </w:rPr>
        <w:t>རྙིང་པ་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རྩུབ་པོ་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གཙང་མ་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ཡངས་པོ་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 xml:space="preserve"> འཇམ་པོ་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bidi="bo-CN"/>
        </w:rPr>
        <w:t>གསར་པ་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དགུན་ཁ་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སྒྱིད་ལུགས་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སྐྱིད་པོ་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）</w:t>
      </w:r>
    </w:p>
    <w:p>
      <w:pP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རྗེས་སུ་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འགྲམ་དུ་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མཁས་པ་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ཡ་རབས་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ཕན་པ་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དཀའ་བ་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སྔོན་མ་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བཟང་པོ་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མཐུག་པོ་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ཡག་པོ་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དཀར་པོ་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སྲབ་པོ་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སྦོམ་པོ་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གྲོགས་པོ་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གྲལ་མགོ་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）</w:t>
      </w:r>
    </w:p>
    <w:p>
      <w:pPr>
        <w:pStyle w:val="2"/>
        <w:rPr>
          <w:rFonts w:hint="default" w:ascii="珠穆朗玛—簇通体" w:hAnsi="珠穆朗玛—簇通体" w:cs="珠穆朗玛—簇通体"/>
          <w:sz w:val="56"/>
          <w:szCs w:val="36"/>
          <w:lang w:val="en-US" w:eastAsia="zh-CN"/>
        </w:rPr>
      </w:pPr>
      <w:bookmarkStart w:id="2" w:name="_Toc5701"/>
      <w:r>
        <w:rPr>
          <w:rFonts w:hint="default" w:ascii="珠穆朗玛—簇通体" w:hAnsi="珠穆朗玛—簇通体" w:cs="珠穆朗玛—簇通体"/>
          <w:sz w:val="56"/>
          <w:szCs w:val="36"/>
          <w:lang w:val="en-US" w:eastAsia="zh-CN"/>
        </w:rPr>
        <w:t>༘ངས་དོན་འདྲ་བ་བྲིས་ཤེས་༘</w:t>
      </w:r>
      <w:bookmarkEnd w:id="2"/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གང་ཞིག་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ཧུར་བརྩོན་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ཤེས་བྱ་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འགྱིང་ཚུལ་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བཟའ་དགོས་བསམ་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ཁྲོན་པར་ལྷུང་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ཆབས་གཅིག་ཡལ་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ཨ་མས་གོ་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བརྙས་བཅོས་བྱས་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ཁོང་ཁྲོ་ལངས་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ལུས་སྟོབས་ཆེ་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འདུག་ཅེས་བཤད་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ང་རྒྱལ་ལངས་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བཟོད་པ་བསྒོམ་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     ）</w:t>
      </w:r>
    </w:p>
    <w:p>
      <w:pPr>
        <w:ind w:firstLine="498"/>
        <w:jc w:val="left"/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</w:pPr>
    </w:p>
    <w:p>
      <w:pPr>
        <w:ind w:firstLine="498"/>
        <w:jc w:val="left"/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</w:pPr>
    </w:p>
    <w:p>
      <w:pPr>
        <w:pStyle w:val="2"/>
        <w:rPr>
          <w:rFonts w:hint="default" w:ascii="珠穆朗玛—簇通体" w:hAnsi="珠穆朗玛—簇通体" w:cs="珠穆朗玛—簇通体"/>
          <w:sz w:val="56"/>
          <w:szCs w:val="36"/>
          <w:lang w:val="en-US" w:eastAsia="zh-CN"/>
        </w:rPr>
      </w:pPr>
      <w:bookmarkStart w:id="3" w:name="_Toc10803"/>
      <w:r>
        <w:rPr>
          <w:rFonts w:hint="default" w:ascii="珠穆朗玛—簇通体" w:hAnsi="珠穆朗玛—簇通体" w:cs="珠穆朗玛—簇通体"/>
          <w:sz w:val="56"/>
          <w:szCs w:val="36"/>
          <w:lang w:val="en-US" w:eastAsia="zh-CN"/>
        </w:rPr>
        <w:t>༘མིང་ཚིག་ཁ་སྐོང་༘</w:t>
      </w:r>
      <w:bookmarkEnd w:id="3"/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མཚོ་བོད་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འབྲི་ཆུའི་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ལྷོ་ཕྱོགས་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རླབས་ཆེན་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</w:p>
    <w:p>
      <w:p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རྟ་ནོར་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གཞོན་གསུམ་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ཁ་མིག་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མཆིན་གསུམ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བར་གསུམ་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ཐ་གསུམ་</w:t>
      </w:r>
    </w:p>
    <w:p>
      <w:p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ཉི་ཟླ་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མཁའ་གསུམ་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ངོ་མཚར་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མཚར་སྡུག་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རྒྱང་སྲིང་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>མ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ཐོ་བ་ལ་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གསལ་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གསལ་  མཛེས་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མཛེས་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དཀར་དཔྱད་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གནམ་རིག་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ཕྲ་མཐོང་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ནད་འབུ་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ལྐོག་ལྟའི་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ཆུར་འཛུལ་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ཁག་ཁག་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གུས་གུས་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དགའ་དགའ་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དལ་དལ་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འུར་འུར་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འཚུབ་འཚུབ་</w:t>
      </w:r>
    </w:p>
    <w:p>
      <w:p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འབེལ་འབེལ་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ཁྲ་ཁྲ་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གསལ་གསལ་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མཆོང་རྒྱུགས་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ཉི་མ་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སྒྱིད་ལུགས་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འཇོན་ཐང་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འཚོ་བ་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ཁ་གསལ་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ཁྲིམས་མེད་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གང་བྱུང་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དངོས་གནས་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ཕྱི་གསལ་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གང་ཐུབ་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གཅིག་པ་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ཆ་མེད་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མཉམ་ཟ་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མ་བྱས་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བྱུ་རུའི་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ཚོན་ལྡན་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སྙན་པའི་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ནམ་མཁའ་སྔོ་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ཉི་འོད་དྲོ་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གླུ་སྒྲ་གསལ་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རི་ལུང་སྔོ་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ལག་པ་འདར་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ལུས་སེམས་ལྷོད་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དབུ་སྐྲ་ནག་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ལྷགས་པ་གྲང་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ལུས་པོ་ཚ་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ཁུར་པོ་ལྗིད་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pStyle w:val="2"/>
        <w:rPr>
          <w:rFonts w:hint="default" w:ascii="珠穆朗玛—簇通体" w:hAnsi="珠穆朗玛—簇通体" w:cs="珠穆朗玛—簇通体"/>
          <w:sz w:val="56"/>
          <w:szCs w:val="36"/>
          <w:lang w:val="en-US" w:eastAsia="zh-CN"/>
        </w:rPr>
      </w:pPr>
      <w:bookmarkStart w:id="4" w:name="_Toc15454"/>
      <w:r>
        <w:rPr>
          <w:rFonts w:hint="default" w:ascii="珠穆朗玛—簇通体" w:hAnsi="珠穆朗玛—簇通体" w:cs="珠穆朗玛—簇通体"/>
          <w:sz w:val="56"/>
          <w:szCs w:val="36"/>
          <w:lang w:val="en-US" w:eastAsia="zh-CN"/>
        </w:rPr>
        <w:t>༘བྱ་ཚིག་སྐོང་ཤེས་༘</w:t>
      </w:r>
      <w:bookmarkEnd w:id="4"/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འཇོར་གྱིས་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ཟོར་བས་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སྟ་རེས་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ཐོ་བས་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ལུག་འཚོ་བར་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སྤྱང་ཀི་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སྐད་ཆེན་པོ་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གསོད་པར་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སྐད་ཆེན་པོ་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གསོས་པར་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གད་མོ་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རྩེད་མོ་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དངོས་སུ་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གཅིག་ཀྱང་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རི་དྭགས་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གཟིག་ལྤགས་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ལོ་ཏོག་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གཡོ་སྒྱུ་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རྨིག་པས་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གནོད་སྐྱོན་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པགས་པ་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ཞིབ་པར་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ཤིང་སྡོང་ལ་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རྐང་ལག་ལ་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རི་ལི་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ཉ་མོ་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རྟ་ཕོ་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མོ་ཊ་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གནམ་གྲུ་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ཉ་མང་པོ་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ཤ་རྒྱགས་ཚད་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ས་འོག་ཏུ་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སྤྲིན་པར་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སེམས་ལ་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ཕྱོགས་སུ་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ཚང་ནས་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འཚོལ་དུ་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ཆུ་ལ་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མགོ་བོ་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ཁྲོན་པར་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མགྱོགས་པོ་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ནུས་རྩལ་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བརྙས་བཅོས་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གཡུ་རལ་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བཟོད་པ་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ཁོང་ཁྲོ་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རྐང་འཁྲབ་ལག་འཁྲབ་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མཆེ་བ་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གཉིད་ལས་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pStyle w:val="2"/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</w:pPr>
      <w:bookmarkStart w:id="5" w:name="_Toc14957"/>
      <w:r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  <w:t>༘ཞེ་ཚིག་གི་སྐོར་༘</w:t>
      </w:r>
      <w:bookmarkEnd w:id="5"/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ཁ་ལ་ཞལ་དང་མིག་ལ་སྤྱན་། རྣ་བར་སྙན་ཅོག་སོ་ལ་ཚེམས་།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མགོ་ལ་དབུ་དང་སྐྲ་ལ་དབུ་སྐྲ་།  ལྕེ་ལ་ལྗགས་དང་སྣ་ཁུང་ཤངས་།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རྐང་པར་ཞབས་དང་ལག་པར་ཕྱག་།  སྐེ་ལ་མགུལ་དང་སྐེད་པར་སྐུ་སྐེད་།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གོས་ཐུང་ལ་ནི་ཞབས་དོར་དང་།      ལྷམ་ལ་ཞབས་འཇུག་ཟེར་བ་ཡིན་།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མིག་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སྤྱན་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རྣ་ཅོག་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སྙན་ཅོག་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ཚེམས་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མགོ་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དབུ་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སྐྲ་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དབུ་སྐྲ་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ལྕེ་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ལྗགས་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སྣ་ཁུང་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ཤངས་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རྐང་པ་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ཞབས་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སྐེ་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མགུལ་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སྐེད་པ་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སྐུ་སྐེད་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གོས་ཐུང་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ཞབས་དོར་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ལྷམ་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ཞབས་འཇུག་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བསྡད་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བཞུགས་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8"/>
          <w:szCs w:val="48"/>
          <w:lang w:val="en-US" w:eastAsia="zh-CN" w:bidi="bo-CN"/>
        </w:rPr>
        <w:t>ཕྱིན་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ཕེབས་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ལྟོ་བཟས་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ཞལ་ལག་མཆོད་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ཆུ་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ཆབ་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རྐུབ་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གཞང་འབོག་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བལྟས་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གཟིགས་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སེམས་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ཐུགས་སེམས་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གྲོད་པ་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གསོལ་གྲོད་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དཔང་གདན་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སྐུ་དཔང་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ཆུ་འཁོལ་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ཆབ་འཁོལ་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ཉལ་ཁང་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གཟིམ་ཁང་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ཉལ་ཆས་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གཟིམ་ཆས་</w:t>
      </w:r>
      <w:r>
        <w:rPr>
          <w:rFonts w:hint="default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）   </w:t>
      </w:r>
    </w:p>
    <w:p>
      <w:pPr>
        <w:pStyle w:val="2"/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</w:pPr>
      <w:bookmarkStart w:id="6" w:name="_Toc1850"/>
      <w:r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  <w:t>༘  སློབ་ཚན་གྱི་ནང་དོན་ཁ་སྐོང་༘</w:t>
      </w:r>
      <w:bookmarkEnd w:id="6"/>
    </w:p>
    <w:p>
      <w:pPr>
        <w:numPr>
          <w:ilvl w:val="0"/>
          <w:numId w:val="1"/>
        </w:num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ཟ་མ་མ་བཟས་གོང་ལ་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1"/>
        </w:num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ཟ་མ་བཟས་རྗེས་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1"/>
        </w:num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རྒྱུན་དུ་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ཡང་ཡང་གཏུབས་།</w:t>
      </w:r>
    </w:p>
    <w:p>
      <w:pPr>
        <w:numPr>
          <w:ilvl w:val="0"/>
          <w:numId w:val="1"/>
        </w:num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གྱོན་ཆས་གཙང་མར་བཀྲུས་ནས་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1"/>
        </w:num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འཇོར་གྱིས་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ཟོར་བས་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སྟ་རེས་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ཐོ་བས་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མཚོ་བོད་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འབྲི་ཆུའི་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རླབས་ཆེན་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6.ཆུ་མིག་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ནང་དུ་འབབ་།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ཆུ་ཕྲན་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ནང་དུ་འབབ་།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གཙང་པོ་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ནང་དུ་འབབ་།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ཚང་མ་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ནང་དུ་འབབ་།</w:t>
      </w:r>
    </w:p>
    <w:p>
      <w:pPr>
        <w:numPr>
          <w:ilvl w:val="0"/>
          <w:numId w:val="2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རྒྱ་མཚོ་ཆེན་པོ་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ཡིན་ཕྱིར་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2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ནམ་མཁའ་སྔོ་ཞིང་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སྤྲིན་དཀར་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སྟོན་ཁ་སླེབས་ན་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ཞིང་ནང་གི་སྙེ་མ་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2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དེ་རིང་བཟོས་མི་ཚར་ཡང་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དེ་རིང་གི་ལས་ཀ་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2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ལྕང་མའི་མྱུ་གུ་འབུས་།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མེ་ཏོག་སྣ་ཚོགས་བཞད་།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འབྲས་བུ་ཚང་མ་སྨིན་།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རི་ཀླུང་ཁ་བས་གཡོགས་།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11.ཧ་ཅང་གཡོ་སྒྱུ་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རེ་ཞིག་འགྲུབ་ཀྱང་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བོང་བུ་ཡིས་།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ལོ་ཏོག་ཟོས་མཐར་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8"/>
          <w:szCs w:val="48"/>
          <w:lang w:val="en-US" w:eastAsia="zh-CN" w:bidi="bo-CN"/>
        </w:rPr>
        <w:t xml:space="preserve">12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.ཤིང་སྡོང་གི་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གླང་ཆེན་གྱི་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དབྱུག་པ་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འཇམ་ཤ་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3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གླང་ཆེན་གྱི་གཟུགས་པོ་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ཞིག་དང་འདྲ་།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གླང་ཆེན་གྱི་མཆེ་བ་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ཞིག་དང་འདྲ་།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གླང་ཆེན་གྱི་རྐང་ལག་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ཞིག་དང་འདྲ་།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གླང་ཆེན་གྱི་མཇུག་མ་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ཞིག་དང་འདྲ་།</w:t>
      </w:r>
    </w:p>
    <w:p>
      <w:pPr>
        <w:numPr>
          <w:ilvl w:val="0"/>
          <w:numId w:val="3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ཡོན་ཏན་དག་ལ་འབད་བྱ་ཡི་།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འོ་མ་མེད་པའི་བ་དག་ནི་།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3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སྤྱང་ཀི་སླེབས་ནས་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བཟས་། གཟིག་བསད་ནས་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བཤུས་།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ལོང་བ་རྣམས་ཀྱིས་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རེག་།འོ་མ་མེད་པའི་བ་ནི་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3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གཟའ་འཁོར་གཅིག་ལ་ཉིན་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ཡོད་།    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དེ་ལ་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བདུན་ཡང་ཟེར་།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ཉི་མ་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སྤེན་པ་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བཅས་ཡིན་</w:t>
      </w:r>
    </w:p>
    <w:p>
      <w:pPr>
        <w:numPr>
          <w:ilvl w:val="0"/>
          <w:numId w:val="3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རྟ་ལས་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མགྱོགས་།ཉ་ལས་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མགྱོགས་།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བྱ་ལས་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གནམ་གྲུ་མགྱོགས་།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18.རྩ་ཐང་སྟེང་དུ་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རྒྱུགས་།གཞུང་ལམ་ཐོག་ཏུ་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（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བསྐྱོད་།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རྒྱ་མཚོའི་ནང་དུ་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འཁྱུག་། ནམ་མཁའི་མཐོངས་སུ་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འཕུར་།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ལྕགས་ལམ་སྟེང་དུ་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བཏང་</w:t>
      </w:r>
    </w:p>
    <w:p>
      <w:pPr>
        <w:numPr>
          <w:ilvl w:val="0"/>
          <w:numId w:val="4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སྐར་དཔྱད་རྒྱང་ཤེལ་གྱིས་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མཐོང་ཐུབ་།</w:t>
      </w:r>
    </w:p>
    <w:p>
      <w:pPr>
        <w:numPr>
          <w:ilvl w:val="0"/>
          <w:numId w:val="0"/>
        </w:num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ཕྲ་མཐོང་ཆུ་ཤེལ་གྱི་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མཐོང་ཐུབ་།</w:t>
      </w:r>
    </w:p>
    <w:p>
      <w:pPr>
        <w:numPr>
          <w:ilvl w:val="0"/>
          <w:numId w:val="0"/>
        </w:num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ལྐོག་ལྟའི་རྒྱང་ཤེལ་ནི་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བྱེད་ཐུབ་།</w:t>
      </w:r>
    </w:p>
    <w:p>
      <w:pPr>
        <w:numPr>
          <w:ilvl w:val="0"/>
          <w:numId w:val="0"/>
        </w:num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གནམ་རིག་མཁས་པའི་མིག་ལྟ་བུ་ནི་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སྨན་པའི་མིག་ལྟ་བུ་ནི་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མཚོ་དམག་གི་མིག་ལྟ་བུ་ནི་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4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ཨ་མས་དཔལ་ལྡན་ཁྲིད་ནས་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སོང་།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དཔལ་ལྡན་གྱི་ལག་པ་གཉིས་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ཡིན་།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དཔལ་ལྡན་གྱི་སྨན་པའི་སྐད་ཆ་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དཔལ་ལྡན་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ལ་དགའ་བའི་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ཞིག་དུ་གྱུར་།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དཔལ་ལྡན་རྟག་ཏུ་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ན་བ་རེད་།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ལས་ཀ་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ཟས་བཟས་སྟབས་ན་བ་རེད་།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རྒྱུན་དུ་ལག་པ་གཙང་མ་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ཤིང་སེན་མོ་ཡང་ཡང་ཁཀྱི་ཡོད་།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21.ཁྲུང་ཁྲུང་ཀ་པ་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ཕྱོགས་སུ་འཕུར་།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ཁྲུང་ཁྲུང་ཁ་པ་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ཕྱོགས་སུ་འཕུར་།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ཁྲུང་ཁྲུང་ག་པ་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ཕྱོགས་སུ་འཕུར་།</w:t>
      </w:r>
    </w:p>
    <w:p>
      <w:p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རྫིང་བུའི་ནང་ནས་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བཟུང་།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ཉ་ཤ་ལྷག་མ་རྣམས་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ཏུ་སྦས་།</w:t>
      </w:r>
    </w:p>
    <w:p>
      <w:pPr>
        <w:numPr>
          <w:ilvl w:val="0"/>
          <w:numId w:val="5"/>
        </w:num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སྤྲེལ་ཕྲུག་གི་ཟླ་བ་ཁྲོན་པའི་ནང་ལྷུང་བ་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སྤྲེལ་དར་མ་ཞིག་གི་དེ་ཐོས་རྗེས་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སྤྲེལ་རྒན་གྱིས་རྐང་པས་ཤིང་སྡོང་གི་ཡལ་གར་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སྤྲེལ་ཚང་མས་ཟླ་བ་འདོན་ཐབས་བྱེད་དོ་ཞེས་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5"/>
        </w:numPr>
        <w:ind w:firstLine="498" w:firstLineChars="0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སེང་ཕྲུག་གཅིག་གིས་ཉིན་གང་ཧུར་བརྩོན་ཆེན་པོས་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རྩལ་སྦྱོང་བཞིན་ཡོད་།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སེང་ཕྲུག་གཞན་པ་དེ་སྒྱིད་ལུག་གི་་དབང་དུ་སོང་ནས་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ལས་རྩལ་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སྦྱོང་གི་མེད་།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ངའི་པ་ཕ་དང་ཨ་མ་ནི་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རྒྱལ་པོ་ཡིན་པས་ ཁོ་ཚོའི་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བརྟེན་ན་  འཚོ་བ་སྐྱིད་པོ་སྐྱེལ་ཐུབ་ངེས་ཡིན་།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བུ་ཆུང་   རྗེས་སུ་ང་ཚོ་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ཤི་ཚེ་  ཁྱེད་སུ་ལ་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ཡོད་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ཁྱོད་ཀྱིས་ཀྱང་སོ་སོ་འཚོ་གནས་ཐུབ་པའི་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སྦྱངས་ནས་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གྱི་མི་ཞིག་བྱེད་དགོས་།</w:t>
      </w:r>
    </w:p>
    <w:p>
      <w:pPr>
        <w:numPr>
          <w:ilvl w:val="0"/>
          <w:numId w:val="5"/>
        </w:numPr>
        <w:ind w:firstLine="498" w:firstLineChars="0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སེང་གེ་ནི་སྟོབས་ཆེ་ལ་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ཆེ་བ་  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རི་བོང་ནི་ལུས་སྟོབས་ཆུང་ལ་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སེང་གེས་རི་བོང་ལ་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ཡང་ཡང་བྱས་།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རི་བོང་གིས་གིས་སེང་གེར་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གཅོག་མ་ཐུབ་།</w:t>
      </w:r>
    </w:p>
    <w:p>
      <w:pPr>
        <w:numPr>
          <w:ilvl w:val="0"/>
          <w:numId w:val="0"/>
        </w:numPr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རི་བོང་གིས་སེང་གེའི་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ཁྲིད་དེ་སོང་།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སེང་གེས་ཆུའི་ནང་ནས་རང་དང་འདྲ་བ་མཐོང་དུས་ང་རྒྱལ་ལངས་ཏེ་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བསིགས་པ་དང་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མཆེ་བ་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སྡེར་མོ་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</w:p>
    <w:p>
      <w:pPr>
        <w:numPr>
          <w:ilvl w:val="0"/>
          <w:numId w:val="5"/>
        </w:numPr>
        <w:ind w:firstLine="498" w:firstLineChars="0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དཀའ་བའི་ལས་མ་བྱས་ན་།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numPr>
          <w:ilvl w:val="0"/>
          <w:numId w:val="0"/>
        </w:numPr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ཀུན་ལ་ཕན་པའི་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དགོས་།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ཡ་རབས་མ་རབས་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ཤེས་།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ལས་ཀ་ཐམས་ཅད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ཡིན་།ལད་མོའི་ནང་ནས་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བརྒྱ་ཐམ་པའི་གྲལ་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མ་སླེབས་ཀྱང་།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སྟོང་ཐམ་པའི་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ཏུ་མ་ལུས་།</w:t>
      </w:r>
    </w:p>
    <w:p>
      <w:pPr>
        <w:ind w:firstLine="498"/>
        <w:jc w:val="left"/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བསམ་བློ་སྔོན་ལ་བཏང་ན་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མགྱོད་པ་རྗེས་ལ་སྐྱེས་ན་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（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       </w:t>
      </w:r>
      <w:r>
        <w:rPr>
          <w:rFonts w:hint="eastAsia" w:ascii="珠穆朗玛—簇通体" w:hAnsi="珠穆朗玛—簇通体" w:cs="珠穆朗玛—簇通体"/>
          <w:sz w:val="52"/>
          <w:szCs w:val="52"/>
          <w:lang w:val="en-US" w:eastAsia="zh-CN" w:bidi="bo-CN"/>
        </w:rPr>
        <w:t>）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།</w:t>
      </w:r>
    </w:p>
    <w:p>
      <w:pPr>
        <w:pStyle w:val="2"/>
        <w:rPr>
          <w:rFonts w:hint="default" w:ascii="珠穆朗玛—簇通体" w:hAnsi="珠穆朗玛—簇通体" w:cs="珠穆朗玛—簇通体"/>
          <w:b/>
          <w:bCs w:val="0"/>
          <w:sz w:val="52"/>
          <w:szCs w:val="32"/>
          <w:lang w:val="en-US" w:eastAsia="zh-CN"/>
        </w:rPr>
      </w:pPr>
      <w:bookmarkStart w:id="7" w:name="_Toc27352"/>
      <w:bookmarkStart w:id="8" w:name="_Toc24017"/>
      <w:bookmarkStart w:id="9" w:name="_Toc8646"/>
      <w:bookmarkStart w:id="10" w:name="_Toc27883"/>
      <w:r>
        <w:rPr>
          <w:rFonts w:hint="default" w:ascii="珠穆朗玛—簇通体" w:hAnsi="珠穆朗玛—簇通体" w:cs="珠穆朗玛—簇通体"/>
          <w:b/>
          <w:bCs w:val="0"/>
          <w:sz w:val="52"/>
          <w:szCs w:val="32"/>
          <w:lang w:val="en-US" w:eastAsia="zh-CN"/>
        </w:rPr>
        <w:t>༘དྲི་བར་ལན་འདེབས་རྒྱུ་༘</w:t>
      </w:r>
      <w:bookmarkEnd w:id="7"/>
      <w:bookmarkEnd w:id="8"/>
      <w:bookmarkEnd w:id="9"/>
      <w:bookmarkEnd w:id="10"/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༡.དབྱར་དགུན་སྟོན་དཔྱིད་བཞི་ལ་ཁྱད་ཆོས་གང་ཡོད་དམ་།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0"/>
          <w:szCs w:val="40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0"/>
          <w:szCs w:val="40"/>
          <w:u w:val="dotted"/>
          <w:lang w:val="en-US" w:eastAsia="zh-CN" w:bidi="bo-CN"/>
        </w:rPr>
        <w:t xml:space="preserve"> ལན་དུ་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0"/>
          <w:szCs w:val="40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0"/>
          <w:szCs w:val="40"/>
          <w:u w:val="dotted"/>
          <w:lang w:val="en-US" w:eastAsia="zh-CN" w:bidi="bo-CN"/>
        </w:rPr>
        <w:t xml:space="preserve">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༢.ཁྱོད་ཀྱིས་ཞིང་ལས་ཡོ་ཆས་གང་དག་དང་ཤིང་བཟོའི་ལག་ཆའི་གང་ལྕགས་བཟོའི་ལག་ཆ་གང་དག་ཡོད་།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i w:val="0"/>
          <w:iCs w:val="0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i w:val="0"/>
          <w:iCs w:val="0"/>
          <w:sz w:val="36"/>
          <w:szCs w:val="36"/>
          <w:u w:val="dotted"/>
          <w:lang w:val="en-US" w:eastAsia="zh-CN" w:bidi="bo-CN"/>
        </w:rPr>
        <w:t xml:space="preserve">ལན་དུ་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i w:val="0"/>
          <w:iCs w:val="0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i w:val="0"/>
          <w:iCs w:val="0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i w:val="0"/>
          <w:iCs w:val="0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i w:val="0"/>
          <w:iCs w:val="0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i w:val="0"/>
          <w:iCs w:val="0"/>
          <w:sz w:val="48"/>
          <w:szCs w:val="48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i w:val="0"/>
          <w:iCs w:val="0"/>
          <w:sz w:val="48"/>
          <w:szCs w:val="48"/>
          <w:u w:val="none"/>
          <w:lang w:val="en-US" w:eastAsia="zh-CN" w:bidi="bo-CN"/>
        </w:rPr>
        <w:t>༣.དགེ་རྒན་ར་རྒན་ལགས་ཀྱིས་སྤྲེལ་ཕྲུག་ལ་གནས་ལུགས་གང་བཤད་པ་རེད་།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i w:val="0"/>
          <w:iCs w:val="0"/>
          <w:sz w:val="32"/>
          <w:szCs w:val="32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i w:val="0"/>
          <w:iCs w:val="0"/>
          <w:sz w:val="32"/>
          <w:szCs w:val="32"/>
          <w:u w:val="dotted"/>
          <w:lang w:val="en-US" w:eastAsia="zh-CN" w:bidi="bo-CN"/>
        </w:rPr>
        <w:t xml:space="preserve"> ལན་དུ་     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i w:val="0"/>
          <w:iCs w:val="0"/>
          <w:sz w:val="32"/>
          <w:szCs w:val="32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i w:val="0"/>
          <w:iCs w:val="0"/>
          <w:sz w:val="32"/>
          <w:szCs w:val="32"/>
          <w:u w:val="dotted"/>
          <w:lang w:val="en-US" w:eastAsia="zh-CN" w:bidi="bo-CN"/>
        </w:rPr>
        <w:t xml:space="preserve">       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༤.སྤྱང་ཀི་སླེབས་བྱུང་ཞེས་པའི་སློབ་ཚན་དེ་སྦྱངས་རྗེས་ང་ཚོར་གནས་ལུགས་གང་རྟོགས་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 བྱུང་།</w:t>
      </w:r>
      <w:r>
        <w:rPr>
          <w:rFonts w:hint="cs" w:ascii="珠穆朗玛—簇通体" w:hAnsi="珠穆朗玛—簇通体" w:cs="珠穆朗玛—簇通体"/>
          <w:sz w:val="36"/>
          <w:szCs w:val="36"/>
          <w:u w:val="none"/>
          <w:lang w:val="en-US" w:eastAsia="zh-CN" w:bidi="bo-CN"/>
        </w:rPr>
        <w:t xml:space="preserve">              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ལན་དུ་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8"/>
          <w:szCs w:val="48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8"/>
          <w:szCs w:val="48"/>
          <w:u w:val="none"/>
          <w:lang w:val="en-US" w:eastAsia="zh-CN" w:bidi="bo-CN"/>
        </w:rPr>
        <w:t>༥.གནམ་རིག་མཁས་པ་དང་  མཚོ་དམག་བཅས་སོ་སོའི་མིག་ལྟ་བུ་དེ་གང་ཡིན་ནམ་ང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none"/>
          <w:lang w:val="en-US" w:eastAsia="zh-CN" w:bidi="bo-CN"/>
        </w:rPr>
        <w:t>ལན་དུ་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༦.དཔལ་ལྡན་གྲོད་པ་ན་བའི་རྒྱུ་མཚན་གང་ཡིན་།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ལན་དུ་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u w:val="none"/>
          <w:lang w:val="en-US" w:eastAsia="zh-CN" w:bidi="bo-CN"/>
        </w:rPr>
        <w:t>༧.སང་ཉིན་ཁྲུང་ཁྲུང་གང་ལ་ཉ་ཤ་རྙེད་ཐུབ་བམ་།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  <w:t xml:space="preserve">ལན་དུ་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  <w:t xml:space="preserve">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u w:val="none"/>
          <w:lang w:val="en-US" w:eastAsia="zh-CN" w:bidi="bo-CN"/>
        </w:rPr>
        <w:t>༨.གཟའ་འཁོར་གཅིག་ལ་ཉིན་ག་ཚོད་ཡོད་  དེ་དག་གང་དག་ཡིན་།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28"/>
          <w:szCs w:val="28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28"/>
          <w:szCs w:val="28"/>
          <w:u w:val="none"/>
          <w:lang w:val="en-US" w:eastAsia="zh-CN" w:bidi="bo-CN"/>
        </w:rPr>
        <w:t>ལན་དུ་</w:t>
      </w:r>
      <w:r>
        <w:rPr>
          <w:rFonts w:hint="cs" w:ascii="珠穆朗玛—簇通体" w:hAnsi="珠穆朗玛—簇通体" w:cs="珠穆朗玛—簇通体"/>
          <w:sz w:val="28"/>
          <w:szCs w:val="28"/>
          <w:u w:val="dotted"/>
          <w:lang w:val="en-US" w:eastAsia="zh-CN" w:bidi="bo-CN"/>
        </w:rPr>
        <w:t xml:space="preserve">                 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28"/>
          <w:szCs w:val="28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28"/>
          <w:szCs w:val="28"/>
          <w:u w:val="dotted"/>
          <w:lang w:val="en-US" w:eastAsia="zh-CN" w:bidi="bo-CN"/>
        </w:rPr>
        <w:t xml:space="preserve">                     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0"/>
          <w:szCs w:val="40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༩.</w:t>
      </w:r>
      <w:r>
        <w:rPr>
          <w:rFonts w:hint="cs" w:ascii="珠穆朗玛—簇通体" w:hAnsi="珠穆朗玛—簇通体" w:cs="珠穆朗玛—簇通体"/>
          <w:sz w:val="48"/>
          <w:szCs w:val="48"/>
          <w:u w:val="none"/>
          <w:lang w:val="en-US" w:eastAsia="zh-CN" w:bidi="bo-CN"/>
        </w:rPr>
        <w:t>ལོ་གཅིག་ལ་ཟླ་བ་ག་ཚོད་ཡོད་</w:t>
      </w: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4"/>
          <w:szCs w:val="44"/>
          <w:u w:val="dotted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40"/>
          <w:szCs w:val="40"/>
          <w:u w:val="dotted"/>
          <w:lang w:val="en-US" w:eastAsia="zh-CN" w:bidi="bo-CN"/>
        </w:rPr>
        <w:t xml:space="preserve"> ལན་དུ་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0"/>
          <w:szCs w:val="40"/>
          <w:u w:val="none"/>
          <w:lang w:val="en-US" w:eastAsia="zh-CN" w:bidi="bo-CN"/>
        </w:rPr>
        <w:t>༡༠.</w:t>
      </w:r>
      <w:r>
        <w:rPr>
          <w:rFonts w:hint="cs" w:ascii="珠穆朗玛—簇通体" w:hAnsi="珠穆朗玛—簇通体" w:cs="珠穆朗玛—簇通体"/>
          <w:sz w:val="52"/>
          <w:szCs w:val="52"/>
          <w:u w:val="none"/>
          <w:lang w:val="en-US" w:eastAsia="zh-CN" w:bidi="bo-CN"/>
        </w:rPr>
        <w:t>ཟླ་བ་གང་དག་དཔྱིད་ཀ་དང་ཟླ་བ་གང་དག་ནི་དབྱར་ཁ་ ཟླ་བ་གང་དག་ནི་སྟོན་ཁ་ གང་དག་ནི་དགུན་ཁ་ཡིན་།</w:t>
      </w:r>
      <w:r>
        <w:rPr>
          <w:rFonts w:hint="cs" w:ascii="珠穆朗玛—簇通体" w:hAnsi="珠穆朗玛—簇通体" w:cs="珠穆朗玛—簇通体"/>
          <w:sz w:val="36"/>
          <w:szCs w:val="36"/>
          <w:u w:val="none"/>
          <w:lang w:val="en-US" w:eastAsia="zh-CN" w:bidi="bo-CN"/>
        </w:rPr>
        <w:t>ལན་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 xml:space="preserve">  </w:t>
      </w:r>
      <w:r>
        <w:rPr>
          <w:rFonts w:hint="cs" w:ascii="珠穆朗玛—簇通体" w:hAnsi="珠穆朗玛—簇通体" w:cs="珠穆朗玛—簇通体"/>
          <w:sz w:val="44"/>
          <w:szCs w:val="44"/>
          <w:lang w:val="en-US" w:eastAsia="zh-CN" w:bidi="bo-CN"/>
        </w:rPr>
        <w:t xml:space="preserve"> ༡༡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.ལོ་གཅིག་དུས་གཅིག་ནང་ནས་ནམ་དུས་གང་ཚ་ཤོས་དང་གང་གྲང་ཤོས་ཡིན་།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lang w:val="en-US" w:eastAsia="zh-CN" w:bidi="bo-CN"/>
        </w:rPr>
        <w:t>ལན་དུ་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༡༢.ལོ་གཅིག་དུས་གཅིག་ནང་ནས་ནམ་དུས་གང་ས་བོན་འདེབས་ཀྱི་ཡོད་པ་དང་གང་ལ་འབྲས་བུ་སྨིན་གྱི་ཡོད་།</w:t>
      </w:r>
      <w:r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  <w:t xml:space="preserve">  ལན་དུ་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  <w:t xml:space="preserve">      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༡༣.དབྱར་དགུན་སྟོན་དཔྱིད་བཞི་ལ་ཁྱད་ཆོས་གང་ཡོད་དམ་།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  <w:t xml:space="preserve">   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2"/>
          <w:szCs w:val="32"/>
          <w:u w:val="dotted"/>
          <w:lang w:val="en-US" w:eastAsia="zh-CN" w:bidi="bo-CN"/>
        </w:rPr>
        <w:t xml:space="preserve">    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6"/>
          <w:szCs w:val="56"/>
          <w:u w:val="none"/>
          <w:lang w:val="en-US" w:eastAsia="zh-CN" w:bidi="bo-CN"/>
        </w:rPr>
        <w:t>༡༤.</w:t>
      </w:r>
      <w:r>
        <w:rPr>
          <w:rFonts w:hint="cs" w:ascii="珠穆朗玛—簇通体" w:hAnsi="珠穆朗玛—簇通体" w:cs="珠穆朗玛—簇通体"/>
          <w:sz w:val="52"/>
          <w:szCs w:val="52"/>
          <w:u w:val="none"/>
          <w:lang w:val="en-US" w:eastAsia="zh-CN" w:bidi="bo-CN"/>
        </w:rPr>
        <w:t>སྤྱང་ཀི་སླེབས་བྱུང་ཞེས་པའི་སནསློབ་ཚན་དེ་སྦྱང་རྗེས་གནས་ལུགས་གང་ཤེས་བྱུང་།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24"/>
          <w:szCs w:val="24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28"/>
          <w:szCs w:val="28"/>
          <w:u w:val="dotted"/>
          <w:lang w:val="en-US" w:eastAsia="zh-CN" w:bidi="bo-CN"/>
        </w:rPr>
        <w:t xml:space="preserve"> ལན་དུ་</w:t>
      </w:r>
      <w:r>
        <w:rPr>
          <w:rFonts w:hint="cs" w:ascii="珠穆朗玛—簇通体" w:hAnsi="珠穆朗玛—簇通体" w:cs="珠穆朗玛—簇通体"/>
          <w:sz w:val="24"/>
          <w:szCs w:val="24"/>
          <w:u w:val="dotted"/>
          <w:lang w:val="en-US" w:eastAsia="zh-CN" w:bidi="bo-CN"/>
        </w:rPr>
        <w:t xml:space="preserve">                            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24"/>
          <w:szCs w:val="24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24"/>
          <w:szCs w:val="24"/>
          <w:u w:val="dotted"/>
          <w:lang w:val="en-US" w:eastAsia="zh-CN" w:bidi="bo-CN"/>
        </w:rPr>
        <w:t xml:space="preserve">                                               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0"/>
          <w:szCs w:val="40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0"/>
          <w:szCs w:val="40"/>
          <w:u w:val="none"/>
          <w:lang w:val="en-US" w:eastAsia="zh-CN" w:bidi="bo-CN"/>
        </w:rPr>
        <w:t>༡༥.</w:t>
      </w: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ཁྱོད་ཀྱིམིང་ལ་གང་ཟེར་།</w:t>
      </w:r>
      <w:r>
        <w:rPr>
          <w:rFonts w:hint="cs" w:ascii="珠穆朗玛—簇通体" w:hAnsi="珠穆朗玛—簇通体" w:cs="珠穆朗玛—簇通体"/>
          <w:sz w:val="40"/>
          <w:szCs w:val="40"/>
          <w:u w:val="none"/>
          <w:lang w:val="en-US" w:eastAsia="zh-CN" w:bidi="bo-CN"/>
        </w:rPr>
        <w:t>ལན་དུ་</w:t>
      </w:r>
      <w:r>
        <w:rPr>
          <w:rFonts w:hint="cs" w:ascii="珠穆朗玛—簇通体" w:hAnsi="珠穆朗玛—簇通体" w:cs="珠穆朗玛—簇通体"/>
          <w:sz w:val="36"/>
          <w:szCs w:val="36"/>
          <w:u w:val="none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0"/>
          <w:szCs w:val="40"/>
          <w:u w:val="dotted"/>
          <w:lang w:val="en-US" w:eastAsia="zh-CN" w:bidi="bo-CN"/>
        </w:rPr>
        <w:t>༡༦.</w:t>
      </w:r>
      <w:r>
        <w:rPr>
          <w:rFonts w:hint="cs" w:ascii="珠穆朗玛—簇通体" w:hAnsi="珠穆朗玛—簇通体" w:cs="珠穆朗玛—簇通体"/>
          <w:sz w:val="44"/>
          <w:szCs w:val="44"/>
          <w:u w:val="dotted"/>
          <w:lang w:val="en-US" w:eastAsia="zh-CN" w:bidi="bo-CN"/>
        </w:rPr>
        <w:t>ཁྱེད་ལོ་ལོ་ག་ཚོད་ཡིན་།</w:t>
      </w:r>
      <w:r>
        <w:rPr>
          <w:rFonts w:hint="cs" w:ascii="珠穆朗玛—簇通体" w:hAnsi="珠穆朗玛—簇通体" w:cs="珠穆朗玛—簇通体"/>
          <w:sz w:val="40"/>
          <w:szCs w:val="40"/>
          <w:u w:val="none"/>
          <w:lang w:val="en-US" w:eastAsia="zh-CN" w:bidi="bo-CN"/>
        </w:rPr>
        <w:t>ལན་དུ་</w:t>
      </w:r>
      <w:r>
        <w:rPr>
          <w:rFonts w:hint="cs" w:ascii="珠穆朗玛—簇通体" w:hAnsi="珠穆朗玛—簇通体" w:cs="珠穆朗玛—簇通体"/>
          <w:sz w:val="36"/>
          <w:szCs w:val="36"/>
          <w:u w:val="none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>༡༧.</w:t>
      </w:r>
      <w:r>
        <w:rPr>
          <w:rFonts w:hint="cs" w:ascii="珠穆朗玛—簇通体" w:hAnsi="珠穆朗玛—簇通体" w:cs="珠穆朗玛—簇通体"/>
          <w:sz w:val="44"/>
          <w:szCs w:val="44"/>
          <w:u w:val="dotted"/>
          <w:lang w:val="en-US" w:eastAsia="zh-CN" w:bidi="bo-CN"/>
        </w:rPr>
        <w:t>ཁྱོད་ལོ་རིམ་གང་གི་སློབ་མ་ཡིན་།</w:t>
      </w:r>
      <w:r>
        <w:rPr>
          <w:rFonts w:hint="cs" w:ascii="珠穆朗玛—簇通体" w:hAnsi="珠穆朗玛—簇通体" w:cs="珠穆朗玛—簇通体"/>
          <w:sz w:val="40"/>
          <w:szCs w:val="40"/>
          <w:u w:val="none"/>
          <w:lang w:val="en-US" w:eastAsia="zh-CN" w:bidi="bo-CN"/>
        </w:rPr>
        <w:t>ལན་དུ་</w:t>
      </w:r>
      <w:r>
        <w:rPr>
          <w:rFonts w:hint="cs" w:ascii="珠穆朗玛—簇通体" w:hAnsi="珠穆朗玛—簇通体" w:cs="珠穆朗玛—簇通体"/>
          <w:sz w:val="36"/>
          <w:szCs w:val="36"/>
          <w:u w:val="none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0"/>
          <w:szCs w:val="40"/>
          <w:u w:val="none"/>
          <w:lang w:val="en-US" w:eastAsia="zh-CN" w:bidi="bo-CN"/>
        </w:rPr>
        <w:t>༡༨.</w:t>
      </w:r>
      <w:r>
        <w:rPr>
          <w:rFonts w:hint="cs" w:ascii="珠穆朗玛—簇通体" w:hAnsi="珠穆朗玛—簇通体" w:cs="珠穆朗玛—簇通体"/>
          <w:sz w:val="48"/>
          <w:szCs w:val="48"/>
          <w:u w:val="none"/>
          <w:lang w:val="en-US" w:eastAsia="zh-CN" w:bidi="bo-CN"/>
        </w:rPr>
        <w:t>ཁྱོད་ཀྱིས་པཱ་ལགས་ཀྱི་མཚན་ལ་</w:t>
      </w: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0"/>
          <w:szCs w:val="40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</w:t>
      </w: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 xml:space="preserve">ཨ་མ་ལགས་ཀྱི་མཚན་ལ་ </w:t>
      </w:r>
      <w:r>
        <w:rPr>
          <w:rFonts w:hint="cs" w:ascii="珠穆朗玛—簇通体" w:hAnsi="珠穆朗玛—簇通体" w:cs="珠穆朗玛—簇通体"/>
          <w:sz w:val="40"/>
          <w:szCs w:val="40"/>
          <w:u w:val="dotted"/>
          <w:lang w:val="en-US" w:eastAsia="zh-CN" w:bidi="bo-CN"/>
        </w:rPr>
        <w:t xml:space="preserve">                                  </w:t>
      </w:r>
      <w:r>
        <w:rPr>
          <w:rFonts w:hint="cs" w:ascii="珠穆朗玛—簇通体" w:hAnsi="珠穆朗玛—簇通体" w:cs="珠穆朗玛—簇通体"/>
          <w:sz w:val="48"/>
          <w:szCs w:val="48"/>
          <w:u w:val="none"/>
          <w:lang w:val="en-US" w:eastAsia="zh-CN" w:bidi="bo-CN"/>
        </w:rPr>
        <w:t>བཞུ་ཀྱི་ཡོད་།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52"/>
          <w:szCs w:val="52"/>
          <w:u w:val="none"/>
          <w:lang w:val="en-US" w:eastAsia="zh-CN" w:bidi="bo-CN"/>
        </w:rPr>
      </w:pPr>
    </w:p>
    <w:p>
      <w:pPr>
        <w:pStyle w:val="2"/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</w:pPr>
      <w:bookmarkStart w:id="11" w:name="_Toc11590"/>
      <w:r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  <w:t>༘བརྗོད་པ་བཟོ་རྒྱུ་༘</w:t>
      </w:r>
      <w:bookmarkEnd w:id="11"/>
    </w:p>
    <w:p>
      <w:pPr>
        <w:ind w:firstLine="498"/>
        <w:jc w:val="left"/>
        <w:rPr>
          <w:rFonts w:hint="cs" w:ascii="珠穆朗玛—簇通体" w:hAnsi="珠穆朗玛—簇通体" w:cs="珠穆朗玛—簇通体"/>
          <w:sz w:val="36"/>
          <w:szCs w:val="36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སྣ་ཚོགས་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ཁྱོད་རང་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དགའ་དགའ་སྤྲོ་སྤྲོ་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འགྲམ་དུ་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ཡ་མཚན་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རྟག་ཏུ་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བྲེལ་བྲེལ་འཚུབ་འཚུབ་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སྔར་བཞིན་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དངོས་གནས་དྲངས་གནས་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མ་ཟད་</w:t>
      </w:r>
      <w:r>
        <w:rPr>
          <w:rFonts w:hint="cs" w:ascii="珠穆朗玛—簇通体" w:hAnsi="珠穆朗玛—簇通体" w:cs="珠穆朗玛—簇通体"/>
          <w:sz w:val="44"/>
          <w:szCs w:val="44"/>
          <w:u w:val="dotted"/>
          <w:lang w:val="en-US" w:eastAsia="zh-CN" w:bidi="bo-CN"/>
        </w:rPr>
        <w:t xml:space="preserve">   </w:t>
      </w: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ད་དུང་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ཉི་འོད་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ལྷགས་པ་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འབད་བརྩོན་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ཟླ་བ་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ཧ་ཅང་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མཛེས་པ་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ང་ཚོར་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ཚང་མ་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སློབ་གྲོགས་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དགེ་རྒན་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ཡོན་ཏན་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དྲིལ་བུ་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སྐད་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སྤྱང་ཀི་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རྩེད་མོ་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ཚང་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སྤྲད་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བྱེད་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ind w:firstLine="498"/>
        <w:jc w:val="left"/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44"/>
          <w:szCs w:val="44"/>
          <w:u w:val="none"/>
          <w:lang w:val="en-US" w:eastAsia="zh-CN" w:bidi="bo-CN"/>
        </w:rPr>
        <w:t>ཆུ་མིག་</w:t>
      </w:r>
      <w:r>
        <w:rPr>
          <w:rFonts w:hint="cs" w:ascii="珠穆朗玛—簇通体" w:hAnsi="珠穆朗玛—簇通体" w:cs="珠穆朗玛—簇通体"/>
          <w:sz w:val="36"/>
          <w:szCs w:val="36"/>
          <w:u w:val="dotted"/>
          <w:lang w:val="en-US" w:eastAsia="zh-CN" w:bidi="bo-CN"/>
        </w:rPr>
        <w:t xml:space="preserve">                                                                                                </w:t>
      </w:r>
    </w:p>
    <w:p>
      <w:pPr>
        <w:pStyle w:val="2"/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</w:pPr>
      <w:bookmarkStart w:id="12" w:name="_Toc26282"/>
      <w:r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  <w:t>༘སྒྲུང་གཏམ་དགའ་ཚལ་༘</w:t>
      </w:r>
      <w:bookmarkEnd w:id="1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</w:pPr>
      <w:r>
        <w:rPr>
          <w:rFonts w:hint="eastAsia" w:ascii="珠穆朗玛—簇通体" w:hAnsi="珠穆朗玛—簇通体" w:eastAsia="宋体" w:cs="珠穆朗玛—簇通体"/>
          <w:kern w:val="0"/>
          <w:sz w:val="52"/>
          <w:szCs w:val="52"/>
          <w:lang w:val="en-US" w:eastAsia="zh-CN" w:bidi="ar"/>
        </w:rPr>
        <w:t xml:space="preserve">              </w:t>
      </w:r>
      <w:r>
        <w:rPr>
          <w:rFonts w:hint="default" w:ascii="珠穆朗玛—簇通体" w:hAnsi="珠穆朗玛—簇通体" w:eastAsia="宋体" w:cs="珠穆朗玛—簇通体"/>
          <w:kern w:val="0"/>
          <w:sz w:val="52"/>
          <w:szCs w:val="52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52"/>
          <w:szCs w:val="52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52"/>
          <w:szCs w:val="52"/>
          <w:lang w:val="en-US" w:eastAsia="zh-CN" w:bidi="ar"/>
        </w:rPr>
        <w:t>གྱི་</w:t>
      </w:r>
      <w:r>
        <w:rPr>
          <w:rFonts w:hint="cs" w:ascii="珠穆朗玛—簇通体" w:hAnsi="珠穆朗玛—簇通体" w:eastAsia="宋体" w:cs="Microsoft Himalaya"/>
          <w:kern w:val="0"/>
          <w:sz w:val="52"/>
          <w:szCs w:val="52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52"/>
          <w:szCs w:val="52"/>
          <w:lang w:val="en-US" w:eastAsia="zh-CN" w:bidi="ar"/>
        </w:rPr>
        <w:t>བྲོ་བ། </w:t>
      </w:r>
      <w:r>
        <w:rPr>
          <w:rFonts w:hint="default" w:ascii="珠穆朗玛—簇通体" w:hAnsi="珠穆朗玛—簇通体" w:eastAsia="宋体" w:cs="珠穆朗玛—簇通体"/>
          <w:kern w:val="0"/>
          <w:sz w:val="52"/>
          <w:szCs w:val="52"/>
          <w:lang w:val="en-US" w:eastAsia="zh-CN" w:bidi="ar"/>
        </w:rPr>
        <w:br w:type="textWrapping"/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ནགས་ཚལ་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ནང་གི་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སྲོག་ཆགས་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མང་པོས་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གྱི་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བྲོ་བ་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ལྟ་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bo-CN"/>
        </w:rPr>
        <w:t>འ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དོད་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བྱེད་ཀྱི་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ཡོད་མོད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bo-CN"/>
        </w:rPr>
        <w:t>་།/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</w:pP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ཡིན་ནའི་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ཁོང་ཚོས་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ཐབས་ཤེས་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ག་ཚོད་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བཏང་ཡང་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ཟླ་དཀར་ལ་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སྙོབ་ཀྱི་མེད།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  ཉིན་ཞིག་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རུས་སྦལ་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གཅིག་གིས་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རི་མཐོན་པོ་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ཞིག་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bo-CN"/>
        </w:rPr>
        <w:t>གི་</w:t>
      </w:r>
      <w:r>
        <w:rPr>
          <w:rFonts w:hint="cs" w:ascii="珠穆朗玛—簇通体" w:hAnsi="珠穆朗玛—簇通体" w:eastAsia="宋体" w:cs="珠穆朗玛—簇通体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རྩེ་མོར་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འཛེགས་ནས་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སྙོབ་རྩིས་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བྱས་ཀྱང་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སྙོབས་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bo-CN"/>
        </w:rPr>
        <w:t>ཐུབ་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མེད།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དེ་ནས་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རུས་སྦལ་དེས་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གླང་ཆེན་ལགས་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སྐད་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བཏང་བ་དང་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གླང་ཆེན་ལགས་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སོ་སོའི་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སྒལ་པའི་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ཐོག་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འཛེགས་བཅུག་ནས་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སྙོབ་རྩིས་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བྱས་ཀྱང་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སྔར་བཞིན་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bo-CN"/>
        </w:rPr>
        <w:t>/ཐུབ་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མེད།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 དེ་ནས་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ཤྭ་བ་སྐེ་རིང་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ལགས་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སྐད་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བཏང་ནས་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སྙོབས་རོགས་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ཟེར་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ཞུས་ཀྱང་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སྙོབ་མེད།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 དེ་ནས་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ཡང་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ཁོང་ཚོས་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ཅོག་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རྟ་ཕོ་ལགས་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དང་ཁོང་ཚོའི་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རྒྱལ་པོ་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སེང་གེ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་/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 ཨ་ཅག་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ཝ་མོ།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ཅོག་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སྤྲེའུ་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 xml:space="preserve">/ 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སོགས་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སྲོག་ཆགས་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མང་པོ་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སྐད་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བརྒྱབ་པ་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གཅིག་ཐོག་གཅིག་བརྩེགས་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ཀྱིས་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སྙོབ་རྩིས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་བྱེད་དུས།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 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གྱིས་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ཧ་ཧ་་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ཟེར་བཞིན་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ཡར་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མཐོ་རུ་མཐོ་རུ་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གཏོང་གི་ཡོད།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 མཐར་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ཙི་ཙི་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ཆུང་ཆུང་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ཡང་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སྙོབ་པར་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སྐད་བཏང་བ་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རེད།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  ཙི་ཙི་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ཆུང་ཆུང་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གིས་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སྙོབ་པར་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འགྲོ་དུས།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གྱི་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བསམ་པར་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ཙི་ཙི་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ཆུང་ཆུང་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དེ་འདྲ་ཞིག་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གིས་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ང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འཛིན་ཐུབ་ཀྱི་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མ་རེད་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བསམ་ནས་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མཐོ་རུ་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བཏང་མེད།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 ཙི་ཙི་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ཆུང་ཆུང་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དེས་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ལག་པ་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ཡར་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བརྐྱངས་དུས་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ཏག་ཏག་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ཟླ་དཀར་ལ་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སྙོབ་པ་རེད།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  ཙི་ཙི་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ཆུང་ཆུང་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དེས་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ལ་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སོ་ཞིག་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བཏབ་ནས་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ཨ་ཙི་ཙི་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ཟླ་དཀར་གྱི་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བྲོ་བ་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དེ་འདྲའི་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ཞིམ་པ་ལ་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ཟེར་བཞིན་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སྲོག་ཆགས་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གཞན་ཚོ་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ཟླ་དཀར་གྱི་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བྲོ་བ་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མྱོང་བར་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སྐད་བཏང་།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དེ་ནས་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ཅོག་སྤྲེའུ་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ཨ་ཅག་ཤྭ་བ་སྐེ་རིང་།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ཅོག་རྟ་ཕོ།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སེང་གེ 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 རི་བོང་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བཅས་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ཚང་མས་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ལ་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སོ་རེ་བརྒྱབ་ནས་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བྲོ་བ་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བལྟས་པ་དང་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བྲོ་བ་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དེ་འདྲིའི་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ཞིམ་པ་ལ་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བྲོ་བ་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ཞིམ་པོ་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དེ་འདྲ་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དེ་རིང་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མ་གཏོགས་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ཟ་མྱོང་མེད་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ཟེར། 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སྐབས་དེ་དུས་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ཆུའི་ནང་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ཡོད་པའི་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ཉ་ཆུང་ཆུང་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ཞིག་གིས་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ཁོང་ཚོས་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སྙོབ་པའི་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བྱ་སྤྱོད་དེ་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མཐོང་ཙང་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སེམས་ནང་ཁོང་ཚོ་ནི་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 xml:space="preserve"> / 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དེ་འདྲའི་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ལྐུག་པ་ལ།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eastAsia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 xml:space="preserve"> 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ངའི་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འཁྲིས་དེར་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ཡོད། ལྟོས་དང་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ཆུའི་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ནང་ལ་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ཟླ་དཀར་གཅིག་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མི་འདུག་གམ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bo-CN"/>
        </w:rPr>
        <w:t>་</w:t>
      </w:r>
      <w:r>
        <w:rPr>
          <w:rFonts w:hint="cs" w:ascii="珠穆朗玛—簇通体" w:hAnsi="珠穆朗玛—簇通体" w:eastAsia="宋体" w:cs="Microsoft Himalaya"/>
          <w:kern w:val="0"/>
          <w:sz w:val="48"/>
          <w:szCs w:val="48"/>
          <w:lang w:val="en-US" w:eastAsia="zh-CN" w:bidi="bo-CN"/>
        </w:rPr>
        <w:t>/</w:t>
      </w:r>
      <w:r>
        <w:rPr>
          <w:rFonts w:hint="default" w:ascii="珠穆朗玛—簇通体" w:hAnsi="珠穆朗玛—簇通体" w:eastAsia="宋体" w:cs="珠穆朗玛—簇通体"/>
          <w:kern w:val="0"/>
          <w:sz w:val="48"/>
          <w:szCs w:val="48"/>
          <w:lang w:val="en-US" w:eastAsia="zh-CN" w:bidi="ar"/>
        </w:rPr>
        <w:t>ཟེར།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sz w:val="52"/>
        </w:rPr>
        <mc:AlternateContent>
          <mc:Choice Requires="wpg">
            <w:drawing>
              <wp:anchor distT="0" distB="0" distL="114300" distR="114300" simplePos="0" relativeHeight="26147225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591820</wp:posOffset>
                </wp:positionV>
                <wp:extent cx="5095875" cy="133350"/>
                <wp:effectExtent l="0" t="0" r="0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33350"/>
                          <a:chOff x="5280" y="271669"/>
                          <a:chExt cx="8025" cy="210"/>
                        </a:xfrm>
                      </wpg:grpSpPr>
                      <wps:wsp>
                        <wps:cNvPr id="18" name="直接连接符 18"/>
                        <wps:cNvCnPr/>
                        <wps:spPr>
                          <a:xfrm>
                            <a:off x="5295" y="27166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接连接符 22"/>
                        <wps:cNvCnPr/>
                        <wps:spPr>
                          <a:xfrm>
                            <a:off x="5280" y="27187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35pt;margin-top:46.6pt;height:10.5pt;width:401.25pt;z-index:261472256;mso-width-relative:page;mso-height-relative:page;" coordorigin="5280,271669" coordsize="8025,210" o:gfxdata="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kQ+BzZAAAACQEAAA8AAAAAAAAAAQAgAAAAIgAAAGRycy9kb3ducmV2LnhtbFBLAQIUABQA&#10;AAAIAIdO4kB7uOoXYQIAAHkGAAAOAAAAAAAAAAEAIAAAACgBAABkcnMvZTJvRG9jLnhtbFBLBQYA&#10;AAAABgAGAFkBAAD7BQAAAAA=&#10;">
                <o:lock v:ext="edit" aspectratio="f"/>
                <v:line id="_x0000_s1026" o:spid="_x0000_s1026" o:spt="20" style="position:absolute;left:5295;top:271669;height:0;width:8010;" filled="f" stroked="t" coordsize="21600,21600" o:gfxdata="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Nji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_x0000_s1026" o:spid="_x0000_s1026" o:spt="20" style="position:absolute;left:5280;top:271879;height:0;width:8010;" filled="f" stroked="t" coordsize="21600,21600" o:gfxdata="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V57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༡.གྲོགས་པོ་ཆུང་ཆུང་ཚོ་སྒྲུང་དེའི་ནང་དུ་གང་ཞིག་བཤད་འདུག་གམ་།</w: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6147123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725170</wp:posOffset>
                </wp:positionV>
                <wp:extent cx="5086350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6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.35pt;margin-top:57.1pt;height:0pt;width:400.5pt;z-index:261471232;mso-width-relative:page;mso-height-relative:page;" filled="f" stroked="t" coordsize="21600,21600" o:gfxdata="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vk38/tcAAAAKAQAADwAAAAAAAAABACAAAAAiAAAAZHJzL2Rv&#10;d25yZXYueG1sUEsBAhQAFAAAAAgAh07iQLYlx3fJAQAAZgMAAA4AAAAAAAAAAQAgAAAAJgEAAGRy&#10;cy9lMm9Eb2MueG1sUEsFBgAAAAAGAAYAWQEAAGEF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901772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591820</wp:posOffset>
                </wp:positionV>
                <wp:extent cx="5086350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6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.1pt;margin-top:46.6pt;height:0pt;width:400.5pt;z-index:259017728;mso-width-relative:page;mso-height-relative:page;" filled="f" stroked="t" coordsize="21600,21600" o:gfxdata="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4gDy6NcAAAAIAQAADwAAAAAAAAABACAAAAAiAAAAZHJzL2Rv&#10;d25yZXYueG1sUEsBAhQAFAAAAAgAh07iQI8PoX7JAQAAZgMAAA4AAAAAAAAAAQAgAAAAJgEAAGRy&#10;cy9lMm9Eb2MueG1sUEsFBgAAAAAGAAYAWQEAAGEF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sz w:val="52"/>
        </w:rPr>
        <mc:AlternateContent>
          <mc:Choice Requires="wpg">
            <w:drawing>
              <wp:anchor distT="0" distB="0" distL="114300" distR="114300" simplePos="0" relativeHeight="27128729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723265</wp:posOffset>
                </wp:positionV>
                <wp:extent cx="5095875" cy="133350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33350"/>
                          <a:chOff x="5280" y="271669"/>
                          <a:chExt cx="8025" cy="210"/>
                        </a:xfrm>
                      </wpg:grpSpPr>
                      <wps:wsp>
                        <wps:cNvPr id="43" name="直接连接符 18"/>
                        <wps:cNvCnPr/>
                        <wps:spPr>
                          <a:xfrm>
                            <a:off x="5295" y="27166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接连接符 22"/>
                        <wps:cNvCnPr/>
                        <wps:spPr>
                          <a:xfrm>
                            <a:off x="5280" y="27187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5pt;margin-top:56.95pt;height:10.5pt;width:401.25pt;z-index:271287296;mso-width-relative:page;mso-height-relative:page;" coordorigin="5280,271669" coordsize="8025,210" o:gfxdata="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1S6zHaAAAACgEAAA8AAAAAAAAAAQAgAAAAIgAAAGRycy9kb3ducmV2LnhtbFBLAQIU&#10;ABQAAAAIAIdO4kClgz5NYwIAAHkGAAAOAAAAAAAAAAEAIAAAACkBAABkcnMvZTJvRG9jLnhtbFBL&#10;BQYAAAAABgAGAFkBAAD+BQAAAAA=&#10;">
                <o:lock v:ext="edit" aspectratio="f"/>
                <v:line id="直接连接符 18" o:spid="_x0000_s1026" o:spt="20" style="position:absolute;left:5295;top:271669;height:0;width:8010;" filled="f" stroked="t" coordsize="21600,21600" o:gfxdata="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Te5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直接连接符 22" o:spid="_x0000_s1026" o:spt="20" style="position:absolute;left:5280;top:271879;height:0;width:8010;" filled="f" stroked="t" coordsize="21600,21600" o:gfxdata="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1Gk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༢.ཆུའི་ནང་དུ་ཡོད་པའི་ཟླ་དཀར་དེ་ངོ་མ་ཡིན་ནམ་མིན་།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sz w:val="52"/>
        </w:rPr>
        <mc:AlternateContent>
          <mc:Choice Requires="wpg">
            <w:drawing>
              <wp:anchor distT="0" distB="0" distL="114300" distR="114300" simplePos="0" relativeHeight="28110233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749935</wp:posOffset>
                </wp:positionV>
                <wp:extent cx="5095875" cy="133350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33350"/>
                          <a:chOff x="5280" y="271669"/>
                          <a:chExt cx="8025" cy="210"/>
                        </a:xfrm>
                      </wpg:grpSpPr>
                      <wps:wsp>
                        <wps:cNvPr id="46" name="直接连接符 18"/>
                        <wps:cNvCnPr/>
                        <wps:spPr>
                          <a:xfrm>
                            <a:off x="5295" y="27166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直接连接符 22"/>
                        <wps:cNvCnPr/>
                        <wps:spPr>
                          <a:xfrm>
                            <a:off x="5280" y="27187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85pt;margin-top:59.05pt;height:10.5pt;width:401.25pt;z-index:281102336;mso-width-relative:page;mso-height-relative:page;" coordorigin="5280,271669" coordsize="8025,210" o:gfxdata="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I4V4M2QAAAAoBAAAPAAAAAAAAAAEAIAAAACIAAABkcnMvZG93bnJldi54bWxQSwECFAAUAAAA&#10;CACHTuJAeXIXj18CAAB5BgAADgAAAAAAAAABACAAAAAoAQAAZHJzL2Uyb0RvYy54bWxQSwUGAAAA&#10;AAYABgBZAQAA+QUAAAAA&#10;">
                <o:lock v:ext="edit" aspectratio="f"/>
                <v:line id="直接连接符 18" o:spid="_x0000_s1026" o:spt="20" style="position:absolute;left:5295;top:271669;height:0;width:8010;" filled="f" stroked="t" coordsize="21600,21600" o:gfxdata="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N9f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直接连接符 22" o:spid="_x0000_s1026" o:spt="20" style="position:absolute;left:5280;top:271879;height:0;width:8010;" filled="f" stroked="t" coordsize="21600,21600" o:gfxdata="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/Y5r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༣.ཁྱོད་ཀྱི་བྱས་ན་སྲོག་ཆགས་དེ་དག་ནས་སུ་ལྐུགས་ཤོས་རེད་འདུག་།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sz w:val="52"/>
        </w:rPr>
        <mc:AlternateContent>
          <mc:Choice Requires="wpg">
            <w:drawing>
              <wp:anchor distT="0" distB="0" distL="114300" distR="114300" simplePos="0" relativeHeight="290917376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757555</wp:posOffset>
                </wp:positionV>
                <wp:extent cx="5095875" cy="133350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33350"/>
                          <a:chOff x="5280" y="271669"/>
                          <a:chExt cx="8025" cy="210"/>
                        </a:xfrm>
                      </wpg:grpSpPr>
                      <wps:wsp>
                        <wps:cNvPr id="49" name="直接连接符 18"/>
                        <wps:cNvCnPr/>
                        <wps:spPr>
                          <a:xfrm>
                            <a:off x="5295" y="27166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接连接符 22"/>
                        <wps:cNvCnPr/>
                        <wps:spPr>
                          <a:xfrm>
                            <a:off x="5280" y="27187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85pt;margin-top:59.65pt;height:10.5pt;width:401.25pt;z-index:290917376;mso-width-relative:page;mso-height-relative:page;" coordorigin="5280,271669" coordsize="8025,210" o:gfxdata="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u0mqNoAAAAKAQAADwAAAAAAAAABACAAAAAiAAAAZHJzL2Rvd25yZXYueG1s&#10;UEsBAhQAFAAAAAgAh07iQIafQaloAgAAeQYAAA4AAAAAAAAAAQAgAAAAKQEAAGRycy9lMm9Eb2Mu&#10;eG1sUEsFBgAAAAAGAAYAWQEAAAMGAAAAAA==&#10;">
                <o:lock v:ext="edit" aspectratio="f"/>
                <v:line id="直接连接符 18" o:spid="_x0000_s1026" o:spt="20" style="position:absolute;left:5295;top:271669;height:0;width:8010;" filled="f" stroked="t" coordsize="21600,21600" o:gfxdata="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s6Q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直接连接符 22" o:spid="_x0000_s1026" o:spt="20" style="position:absolute;left:5280;top:271879;height:0;width:8010;" filled="f" stroked="t" coordsize="21600,21600" o:gfxdata="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P1k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༤.སྒྲུང་གཏམ་དུ་ཡོད་པའི་སྲོག་ཆགས་དེ་དག་གི་མིང་རེ་རེ་བཞིན་འབྲི་དགོས་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sz w:val="52"/>
        </w:rPr>
      </w:pPr>
      <w:r>
        <w:rPr>
          <w:sz w:val="52"/>
        </w:rPr>
        <mc:AlternateContent>
          <mc:Choice Requires="wpg">
            <w:drawing>
              <wp:anchor distT="0" distB="0" distL="114300" distR="114300" simplePos="0" relativeHeight="30073241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336550</wp:posOffset>
                </wp:positionV>
                <wp:extent cx="5095875" cy="133350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33350"/>
                          <a:chOff x="5280" y="271669"/>
                          <a:chExt cx="8025" cy="210"/>
                        </a:xfrm>
                      </wpg:grpSpPr>
                      <wps:wsp>
                        <wps:cNvPr id="52" name="直接连接符 18"/>
                        <wps:cNvCnPr/>
                        <wps:spPr>
                          <a:xfrm>
                            <a:off x="5295" y="27166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直接连接符 22"/>
                        <wps:cNvCnPr/>
                        <wps:spPr>
                          <a:xfrm>
                            <a:off x="5280" y="271879"/>
                            <a:ext cx="8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5pt;margin-top:26.5pt;height:10.5pt;width:401.25pt;z-index:300732416;mso-width-relative:page;mso-height-relative:page;" coordorigin="5280,271669" coordsize="8025,210" o:gfxdata="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YX7xXYAAAACAEAAA8AAAAAAAAAAQAgAAAAIgAAAGRycy9kb3ducmV2LnhtbFBLAQIUABQAAAAI&#10;AIdO4kBiNZ4iXwIAAHkGAAAOAAAAAAAAAAEAIAAAACcBAABkcnMvZTJvRG9jLnhtbFBLBQYAAAAA&#10;BgAGAFkBAAD4BQAAAAA=&#10;">
                <o:lock v:ext="edit" aspectratio="f"/>
                <v:line id="直接连接符 18" o:spid="_x0000_s1026" o:spt="20" style="position:absolute;left:5295;top:271669;height:0;width:8010;" filled="f" stroked="t" coordsize="21600,21600" o:gfxdata="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R7aO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直接连接符 22" o:spid="_x0000_s1026" o:spt="20" style="position:absolute;left:5280;top:271879;height:0;width:8010;" filled="f" stroked="t" coordsize="21600,21600" o:gfxdata="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1IO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36"/>
          <w:szCs w:val="36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lang w:val="en-US" w:eastAsia="zh-CN" w:bidi="bo-CN"/>
        </w:rPr>
        <w:t>1   2    3      4      5        6        7      8        9       10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36"/>
          <w:szCs w:val="36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36"/>
          <w:szCs w:val="36"/>
          <w:lang w:val="en-US" w:eastAsia="zh-CN" w:bidi="bo-CN"/>
        </w:rPr>
        <w:t>༡    ༢     ༣     ༤      ༥        ༦       ༧        ༨         ༩        ༡༠</w:t>
      </w:r>
    </w:p>
    <w:p>
      <w:pPr>
        <w:pStyle w:val="2"/>
        <w:rPr>
          <w:rFonts w:hint="default" w:ascii="珠穆朗玛—簇通体" w:hAnsi="珠穆朗玛—簇通体" w:cs="珠穆朗玛—簇通体"/>
          <w:sz w:val="56"/>
          <w:szCs w:val="36"/>
          <w:lang w:val="en-US" w:eastAsia="zh-CN"/>
        </w:rPr>
      </w:pPr>
      <w:bookmarkStart w:id="13" w:name="_Toc7907"/>
      <w:r>
        <w:rPr>
          <w:rFonts w:hint="default" w:ascii="珠穆朗玛—簇通体" w:hAnsi="珠穆朗玛—簇通体" w:cs="珠穆朗玛—簇通体"/>
          <w:sz w:val="56"/>
          <w:szCs w:val="36"/>
          <w:lang w:val="en-US" w:eastAsia="zh-CN"/>
        </w:rPr>
        <w:t>༘དབུ་ཅན་ངོས་བཟུང་བྱ་ཤེས་༘</w:t>
      </w:r>
      <w:bookmarkEnd w:id="1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default" w:ascii="珠穆朗玛—小标体" w:hAnsi="珠穆朗玛—小标体" w:cs="珠穆朗玛—小标体"/>
          <w:sz w:val="36"/>
          <w:szCs w:val="36"/>
          <w:lang w:val="en-US" w:eastAsia="zh-CN" w:bidi="bo-CN"/>
        </w:rPr>
        <w:t>ཀ་ཁ་ག་ང་</w:t>
      </w:r>
      <w:r>
        <w:rPr>
          <w:rFonts w:hint="cs" w:ascii="珠穆朗玛—小标体" w:hAnsi="珠穆朗玛—小标体" w:cs="珠穆朗玛—小标体"/>
          <w:sz w:val="36"/>
          <w:szCs w:val="36"/>
          <w:lang w:val="en-US" w:eastAsia="zh-CN" w:bidi="bo-CN"/>
        </w:rPr>
        <w:t xml:space="preserve">  </w:t>
      </w:r>
      <w:r>
        <w:rPr>
          <w:rFonts w:hint="default" w:ascii="珠穆朗玛—小标体" w:hAnsi="珠穆朗玛—小标体" w:cs="珠穆朗玛—小标体"/>
          <w:sz w:val="36"/>
          <w:szCs w:val="36"/>
          <w:lang w:val="en-US" w:eastAsia="zh-CN" w:bidi="bo-CN"/>
        </w:rPr>
        <w:t>ཅ་ཆ་ཇ་ཉ་</w:t>
      </w:r>
      <w:r>
        <w:rPr>
          <w:rFonts w:hint="cs" w:ascii="珠穆朗玛—小标体" w:hAnsi="珠穆朗玛—小标体" w:cs="珠穆朗玛—小标体"/>
          <w:sz w:val="36"/>
          <w:szCs w:val="36"/>
          <w:lang w:val="en-US" w:eastAsia="zh-CN" w:bidi="bo-CN"/>
        </w:rPr>
        <w:t xml:space="preserve">  </w:t>
      </w:r>
      <w:r>
        <w:rPr>
          <w:rFonts w:hint="default" w:ascii="珠穆朗玛—小标体" w:hAnsi="珠穆朗玛—小标体" w:cs="珠穆朗玛—小标体"/>
          <w:sz w:val="36"/>
          <w:szCs w:val="36"/>
          <w:lang w:val="en-US" w:eastAsia="zh-CN" w:bidi="bo-CN"/>
        </w:rPr>
        <w:t>ཏ་ཐ་ད་ན་</w:t>
      </w:r>
      <w:r>
        <w:rPr>
          <w:rFonts w:hint="cs" w:ascii="珠穆朗玛—小标体" w:hAnsi="珠穆朗玛—小标体" w:cs="珠穆朗玛—小标体"/>
          <w:sz w:val="36"/>
          <w:szCs w:val="36"/>
          <w:lang w:val="en-US" w:eastAsia="zh-CN" w:bidi="bo-CN"/>
        </w:rPr>
        <w:t xml:space="preserve">    </w:t>
      </w:r>
      <w:r>
        <w:rPr>
          <w:rFonts w:hint="default" w:ascii="珠穆朗玛—小标体" w:hAnsi="珠穆朗玛—小标体" w:cs="珠穆朗玛—小标体"/>
          <w:sz w:val="36"/>
          <w:szCs w:val="36"/>
          <w:lang w:val="en-US" w:eastAsia="zh-CN" w:bidi="bo-CN"/>
        </w:rPr>
        <w:t>པ་ཕ་བ་མ་</w:t>
      </w:r>
      <w:r>
        <w:rPr>
          <w:rFonts w:hint="cs" w:ascii="珠穆朗玛—小标体" w:hAnsi="珠穆朗玛—小标体" w:cs="珠穆朗玛—小标体"/>
          <w:sz w:val="36"/>
          <w:szCs w:val="36"/>
          <w:lang w:val="en-US" w:eastAsia="zh-CN" w:bidi="bo-CN"/>
        </w:rPr>
        <w:t xml:space="preserve"> </w:t>
      </w:r>
      <w:r>
        <w:rPr>
          <w:rFonts w:hint="default" w:ascii="珠穆朗玛—小标体" w:hAnsi="珠穆朗玛—小标体" w:cs="珠穆朗玛—小标体"/>
          <w:sz w:val="36"/>
          <w:szCs w:val="36"/>
          <w:lang w:val="en-US" w:eastAsia="zh-CN" w:bidi="bo-CN"/>
        </w:rPr>
        <w:t>ཙ་ཚ་ཛ་ཝ་</w:t>
      </w:r>
      <w:r>
        <w:rPr>
          <w:rFonts w:hint="cs" w:ascii="珠穆朗玛—小标体" w:hAnsi="珠穆朗玛—小标体" w:cs="珠穆朗玛—小标体"/>
          <w:sz w:val="36"/>
          <w:szCs w:val="36"/>
          <w:lang w:val="en-US" w:eastAsia="zh-CN" w:bidi="bo-CN"/>
        </w:rPr>
        <w:t xml:space="preserve">       </w:t>
      </w:r>
      <w:r>
        <w:rPr>
          <w:rFonts w:hint="default" w:ascii="珠穆朗玛—小标体" w:hAnsi="珠穆朗玛—小标体" w:cs="珠穆朗玛—小标体"/>
          <w:sz w:val="36"/>
          <w:szCs w:val="36"/>
          <w:lang w:val="en-US" w:eastAsia="zh-CN" w:bidi="bo-CN"/>
        </w:rPr>
        <w:t>ཞ་ཟ་འ་ཡ་</w:t>
      </w:r>
      <w:r>
        <w:rPr>
          <w:rFonts w:hint="cs" w:ascii="珠穆朗玛—小标体" w:hAnsi="珠穆朗玛—小标体" w:cs="珠穆朗玛—小标体"/>
          <w:sz w:val="36"/>
          <w:szCs w:val="36"/>
          <w:lang w:val="en-US" w:eastAsia="zh-CN" w:bidi="bo-CN"/>
        </w:rPr>
        <w:t xml:space="preserve">         </w:t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ཀ་ཁ་ག་ང་  ཅ་ཆ་ཇ་ཉ་   ཏ་ཐ་ད་ན་   པ་ཕ་བ་མ་  ཙ་ཚ་ཛ་ཝ་    ཞ་ཟ་འ་ཡ་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小标体" w:hAnsi="珠穆朗玛—小标体" w:cs="珠穆朗玛—小标体"/>
          <w:sz w:val="36"/>
          <w:szCs w:val="36"/>
          <w:lang w:val="en-US" w:eastAsia="zh-CN" w:bidi="bo-CN"/>
        </w:rPr>
      </w:pPr>
      <w:r>
        <w:rPr>
          <w:rFonts w:hint="default" w:ascii="珠穆朗玛—小标体" w:hAnsi="珠穆朗玛—小标体" w:cs="珠穆朗玛—小标体"/>
          <w:sz w:val="36"/>
          <w:szCs w:val="36"/>
          <w:lang w:val="en-US" w:eastAsia="zh-CN" w:bidi="bo-CN"/>
        </w:rPr>
        <w:t>ར་ལ་ཤ་ས་</w:t>
      </w:r>
      <w:r>
        <w:rPr>
          <w:rFonts w:hint="cs" w:ascii="珠穆朗玛—小标体" w:hAnsi="珠穆朗玛—小标体" w:cs="珠穆朗玛—小标体"/>
          <w:sz w:val="36"/>
          <w:szCs w:val="36"/>
          <w:lang w:val="en-US" w:eastAsia="zh-CN" w:bidi="bo-CN"/>
        </w:rPr>
        <w:t xml:space="preserve">              </w:t>
      </w:r>
      <w:r>
        <w:rPr>
          <w:rFonts w:hint="default" w:ascii="珠穆朗玛—小标体" w:hAnsi="珠穆朗玛—小标体" w:cs="珠穆朗玛—小标体"/>
          <w:sz w:val="36"/>
          <w:szCs w:val="36"/>
          <w:lang w:val="en-US" w:eastAsia="zh-CN" w:bidi="bo-CN"/>
        </w:rPr>
        <w:t>ཧ་ཨ་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drawing>
          <wp:anchor distT="0" distB="0" distL="114300" distR="114300" simplePos="0" relativeHeight="300733440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894715</wp:posOffset>
            </wp:positionV>
            <wp:extent cx="6473825" cy="4215765"/>
            <wp:effectExtent l="0" t="0" r="3175" b="13335"/>
            <wp:wrapNone/>
            <wp:docPr id="54" name="图片 54" descr="RT)1JKXT)XT]6E{$Y{S4(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RT)1JKXT)XT]6E{$Y{S4(WV"/>
                    <pic:cNvPicPr>
                      <a:picLocks noChangeAspect="1"/>
                    </pic:cNvPicPr>
                  </pic:nvPicPr>
                  <pic:blipFill>
                    <a:blip r:embed="rId6"/>
                    <a:srcRect l="4051" t="37699" r="4480" b="3312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  <w:t>ར་ལ་ཤ་ས་           ཧ་ཨ་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sz w:val="52"/>
          <w:szCs w:val="52"/>
          <w:lang w:val="en-US" w:eastAsia="zh-CN" w:bidi="bo-CN"/>
        </w:rPr>
      </w:pPr>
    </w:p>
    <w:p>
      <w:pPr>
        <w:pStyle w:val="2"/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</w:pPr>
      <w:bookmarkStart w:id="14" w:name="_Toc30197"/>
      <w:r>
        <w:rPr>
          <w:rFonts w:hint="default" w:ascii="珠穆朗玛—簇通体" w:hAnsi="珠穆朗玛—簇通体" w:cs="珠穆朗玛—簇通体"/>
          <w:sz w:val="52"/>
          <w:szCs w:val="32"/>
          <w:lang w:val="en-US" w:eastAsia="zh-CN"/>
        </w:rPr>
        <w:t>༘སློབ་དུས་རྗེས་མའི་སྔོན་སྦྱོང་༘</w:t>
      </w:r>
      <w:bookmarkEnd w:id="14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</w:pPr>
      <w:r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  <w:drawing>
          <wp:inline distT="0" distB="0" distL="114300" distR="114300">
            <wp:extent cx="4447540" cy="4442460"/>
            <wp:effectExtent l="9525" t="9525" r="19685" b="24765"/>
            <wp:docPr id="64" name="图片 64" descr="超级截屏_20171127_13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超级截屏_20171127_135949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rcRect l="-327" t="8427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4442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  <w:drawing>
          <wp:inline distT="0" distB="0" distL="114300" distR="114300">
            <wp:extent cx="4756150" cy="2338070"/>
            <wp:effectExtent l="9525" t="9525" r="15875" b="14605"/>
            <wp:docPr id="65" name="图片 65" descr="超级截屏_20171127_13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超级截屏_20171127_131444"/>
                    <pic:cNvPicPr>
                      <a:picLocks noChangeAspect="1"/>
                    </pic:cNvPicPr>
                  </pic:nvPicPr>
                  <pic:blipFill>
                    <a:blip r:embed="rId8"/>
                    <a:srcRect l="1882" t="3604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3380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</w:pPr>
      <w:r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  <w:drawing>
          <wp:anchor distT="0" distB="0" distL="114300" distR="114300" simplePos="0" relativeHeight="300733440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55880</wp:posOffset>
            </wp:positionV>
            <wp:extent cx="5172710" cy="5343525"/>
            <wp:effectExtent l="9525" t="9525" r="18415" b="19050"/>
            <wp:wrapNone/>
            <wp:docPr id="66" name="图片 66" descr="超级截屏_20171127_13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超级截屏_20171127_131728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CF7">
                            <a:alpha val="100000"/>
                          </a:srgbClr>
                        </a:clrFrom>
                        <a:clrTo>
                          <a:srgbClr val="FFFCF7">
                            <a:alpha val="100000"/>
                            <a:alpha val="0"/>
                          </a:srgbClr>
                        </a:clrTo>
                      </a:clrChange>
                    </a:blip>
                    <a:srcRect l="-79" t="9403" r="497" b="1900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534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</w:pPr>
      <w:r>
        <w:rPr>
          <w:sz w:val="56"/>
        </w:rPr>
        <mc:AlternateContent>
          <mc:Choice Requires="wps">
            <w:drawing>
              <wp:anchor distT="0" distB="0" distL="114300" distR="114300" simplePos="0" relativeHeight="300735488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1061085</wp:posOffset>
                </wp:positionV>
                <wp:extent cx="601345" cy="160655"/>
                <wp:effectExtent l="6350" t="6350" r="20955" b="23495"/>
                <wp:wrapNone/>
                <wp:docPr id="69" name="椭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58880" y="6776085"/>
                          <a:ext cx="601345" cy="1606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6.95pt;margin-top:83.55pt;height:12.65pt;width:47.35pt;z-index:300735488;v-text-anchor:middle;mso-width-relative:page;mso-height-relative:page;" fillcolor="#FFFFFF [3212]" filled="t" stroked="t" coordsize="21600,21600" o:gfxdata="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XDkhc2wAAAAsBAAAPAAAAAAAAAAEAIAAAACIAAABkcnMvZG93bnJldi54bWxQSwEC&#10;FAAUAAAACACHTuJACc3GbWMCAAC3BAAADgAAAAAAAAABACAAAAAqAQAAZHJzL2Uyb0RvYy54bWxQ&#10;SwUGAAAAAAYABgBZAQAA/wUAAAAA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6"/>
        </w:rPr>
        <mc:AlternateContent>
          <mc:Choice Requires="wps">
            <w:drawing>
              <wp:anchor distT="0" distB="0" distL="114300" distR="114300" simplePos="0" relativeHeight="30073446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508000</wp:posOffset>
                </wp:positionV>
                <wp:extent cx="591185" cy="619125"/>
                <wp:effectExtent l="10160" t="14605" r="27305" b="13970"/>
                <wp:wrapNone/>
                <wp:docPr id="68" name="流程图: 摘录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87480" y="6242050"/>
                          <a:ext cx="591185" cy="61912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308.5pt;margin-top:40pt;height:48.75pt;width:46.55pt;z-index:300734464;v-text-anchor:middle;mso-width-relative:page;mso-height-relative:page;" fillcolor="#5B9BD5 [3204]" filled="t" stroked="t" coordsize="21600,21600" o:gfxdata="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doUkI9oA&#10;AAAKAQAADwAAAAAAAAABACAAAAAiAAAAZHJzL2Rvd25yZXYueG1sUEsBAhQAFAAAAAgAh07iQF8c&#10;FnSPAgAA7AQAAA4AAAAAAAAAAQAgAAAAKQEAAGRycy9lMm9Eb2MueG1sUEsFBgAAAAAGAAYAWQEA&#10;ACoGAAAAAA=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56"/>
        </w:rPr>
        <mc:AlternateContent>
          <mc:Choice Requires="wps">
            <w:drawing>
              <wp:anchor distT="0" distB="0" distL="114300" distR="114300" simplePos="0" relativeHeight="300733440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641350</wp:posOffset>
                </wp:positionV>
                <wp:extent cx="533400" cy="742950"/>
                <wp:effectExtent l="6350" t="6350" r="12700" b="12700"/>
                <wp:wrapNone/>
                <wp:docPr id="67" name="圆柱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53905" y="6337300"/>
                          <a:ext cx="533400" cy="742950"/>
                        </a:xfrm>
                        <a:prstGeom prst="ca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2" type="#_x0000_t22" style="position:absolute;left:0pt;margin-left:190.75pt;margin-top:50.5pt;height:58.5pt;width:42pt;z-index:300733440;v-text-anchor:middle;mso-width-relative:page;mso-height-relative:page;" fillcolor="#FFFFFF [3212]" filled="t" stroked="t" coordsize="21600,21600" o:gfxdata="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LGtf41wAAAAsBAAAPAAAAAAAAAAEAIAAAACIAAABkcnMv&#10;ZG93bnJldi54bWxQSwECFAAUAAAACACHTuJAXrKR+XYCAADWBAAADgAAAAAAAAABACAAAAAmAQAA&#10;ZHJzL2Uyb0RvYy54bWxQSwUGAAAAAAYABgBZAQAADgYAAAAA&#10;" adj="3877">
                <v:fill on="t" focussize="0,0"/>
                <v:stroke weight="1pt" color="#787878 [3206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</w:pPr>
      <w:r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  <w:drawing>
          <wp:anchor distT="0" distB="0" distL="114300" distR="114300" simplePos="0" relativeHeight="3007365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55245</wp:posOffset>
            </wp:positionV>
            <wp:extent cx="3863975" cy="2768600"/>
            <wp:effectExtent l="9525" t="9525" r="12700" b="22225"/>
            <wp:wrapNone/>
            <wp:docPr id="70" name="图片 70" descr="IMG_20171207_16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171207_160925"/>
                    <pic:cNvPicPr>
                      <a:picLocks noChangeAspect="1"/>
                    </pic:cNvPicPr>
                  </pic:nvPicPr>
                  <pic:blipFill>
                    <a:blip r:embed="rId10"/>
                    <a:srcRect l="640" t="6445" r="-1293" b="8747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76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7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</w:pPr>
      <w:r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  <w:drawing>
          <wp:anchor distT="0" distB="0" distL="114300" distR="114300" simplePos="0" relativeHeight="3007365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5293995</wp:posOffset>
            </wp:positionV>
            <wp:extent cx="4145915" cy="2641600"/>
            <wp:effectExtent l="0" t="0" r="6985" b="6350"/>
            <wp:wrapNone/>
            <wp:docPr id="73" name="图片 73" descr="IMG_20171207_16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0171207_161645"/>
                    <pic:cNvPicPr>
                      <a:picLocks noChangeAspect="1"/>
                    </pic:cNvPicPr>
                  </pic:nvPicPr>
                  <pic:blipFill>
                    <a:blip r:embed="rId11"/>
                    <a:srcRect r="21761" b="-507"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  <w:drawing>
          <wp:inline distT="0" distB="0" distL="114300" distR="114300">
            <wp:extent cx="4628515" cy="5304790"/>
            <wp:effectExtent l="9525" t="9525" r="10160" b="19685"/>
            <wp:docPr id="72" name="图片 72" descr="IMG_20171207_16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171207_161631"/>
                    <pic:cNvPicPr>
                      <a:picLocks noChangeAspect="1"/>
                    </pic:cNvPicPr>
                  </pic:nvPicPr>
                  <pic:blipFill>
                    <a:blip r:embed="rId12"/>
                    <a:srcRect l="3796" r="3985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530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7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/>
          <w:sz w:val="56"/>
          <w:szCs w:val="56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7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 w:eastAsiaTheme="minorEastAsia"/>
          <w:position w:val="6"/>
          <w:sz w:val="56"/>
          <w:szCs w:val="56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 w:eastAsiaTheme="minorEastAsia"/>
          <w:position w:val="6"/>
          <w:sz w:val="56"/>
          <w:szCs w:val="56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</w:pPr>
      <w:r>
        <w:rPr>
          <w:rFonts w:hint="cs" w:ascii="珠穆朗玛—簇通体" w:hAnsi="珠穆朗玛—簇通体" w:cs="珠穆朗玛—簇通体" w:eastAsiaTheme="minorEastAsia"/>
          <w:position w:val="6"/>
          <w:sz w:val="56"/>
          <w:szCs w:val="56"/>
          <w:lang w:val="en-US" w:eastAsia="zh-CN" w:bidi="bo-CN"/>
        </w:rPr>
        <w:t>༡.ཤ་བ་ཕོ་ལ་ཤ་ཕོ་དང་མོ་ལ་ཡུ་མོ་ཟེར་</w:t>
      </w:r>
      <w:r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  <w:t>།</w:t>
      </w:r>
      <w:r>
        <w:rPr>
          <w:rFonts w:hint="cs" w:ascii="珠穆朗玛—簇通体" w:hAnsi="珠穆朗玛—簇通体" w:cs="珠穆朗玛—簇通体" w:eastAsiaTheme="minorEastAsia"/>
          <w:position w:val="6"/>
          <w:sz w:val="56"/>
          <w:szCs w:val="56"/>
          <w:lang w:val="en-US" w:eastAsia="zh-CN" w:bidi="bo-CN"/>
        </w:rPr>
        <w:t xml:space="preserve"> </w:t>
      </w:r>
      <w:r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  <w:t xml:space="preserve">                     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  <w:t>༢.གླ་བ་མཆོང་བར་དགའ་  རྐྱང་ནི་རྒྱུགས་ན་མགྱོགས་།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  <w:t>༣.འབྲོང་ནི་རི་དྭགས་གཏུམ་པོ་ཞིག་ཡིན་།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  <w:t>༤.གླང་ཆེན་གྱི་སྣ་ཞགས་རིང་།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  <w:t>༦.མི་དམངས་ཤོག་སྒོར་གྱི་དབྱིབས་ནི་གྲུ་བཞི་ནར་མོ་ཡིན་།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  <w:t>༧.སྤོ་ལོའི་དབྱིབས་ནི་ཟླུམ་བུ་ཡིན་།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  <w:t>༨.སྒོང་ངའི་དབྱིབས་ནི་འཇོང་པོ་ཡིན་།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</w:pPr>
      <w:r>
        <w:rPr>
          <w:rFonts w:hint="cs" w:ascii="珠穆朗玛—簇通体" w:hAnsi="珠穆朗玛—簇通体" w:cs="珠穆朗玛—簇通体"/>
          <w:position w:val="6"/>
          <w:sz w:val="56"/>
          <w:szCs w:val="56"/>
          <w:lang w:val="en-US" w:eastAsia="zh-CN" w:bidi="bo-CN"/>
        </w:rPr>
        <w:t>༩.ཤོའི་དབྱིབས་ནི་རྒྱ་དཔང་གྲུ་བཞིན་ཡིན་།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 w:eastAsiaTheme="minorEastAsia"/>
          <w:position w:val="6"/>
          <w:sz w:val="56"/>
          <w:szCs w:val="56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 w:eastAsiaTheme="minorEastAsia"/>
          <w:position w:val="6"/>
          <w:sz w:val="56"/>
          <w:szCs w:val="56"/>
          <w:lang w:val="en-US" w:eastAsia="zh-CN" w:bidi="bo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Autospacing="0" w:line="15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珠穆朗玛—簇通体" w:hAnsi="珠穆朗玛—簇通体" w:cs="珠穆朗玛—簇通体" w:eastAsiaTheme="minorEastAsia"/>
          <w:position w:val="6"/>
          <w:sz w:val="56"/>
          <w:szCs w:val="56"/>
          <w:lang w:val="en-US" w:eastAsia="zh-CN" w:bidi="bo-CN"/>
        </w:rPr>
      </w:pPr>
      <w:bookmarkStart w:id="15" w:name="_GoBack"/>
      <w:bookmarkEnd w:id="15"/>
      <w:r>
        <w:rPr>
          <w:rFonts w:hint="default" w:ascii="珠穆朗玛—簇通体" w:hAnsi="珠穆朗玛—簇通体" w:cs="珠穆朗玛—簇通体" w:eastAsiaTheme="minorEastAsia"/>
          <w:position w:val="6"/>
          <w:sz w:val="56"/>
          <w:szCs w:val="56"/>
          <w:lang w:val="en-US" w:eastAsia="zh-CN" w:bidi="bo-CN"/>
        </w:rPr>
        <w:drawing>
          <wp:anchor distT="0" distB="0" distL="114300" distR="114300" simplePos="0" relativeHeight="300736512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-1148715</wp:posOffset>
            </wp:positionV>
            <wp:extent cx="7511415" cy="10641965"/>
            <wp:effectExtent l="0" t="0" r="13335" b="6985"/>
            <wp:wrapNone/>
            <wp:docPr id="17" name="图片 17" descr="fe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eng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50" w:h="16783"/>
      <w:pgMar w:top="1803" w:right="1440" w:bottom="1803" w:left="1440" w:header="851" w:footer="992" w:gutter="0"/>
      <w:cols w:space="425" w:num="1" w:sep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簇通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簇仁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BZDHT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BZDBT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珠穆朗玛—小标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乌金萨琼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Yagpo!_Wylie">
    <w:panose1 w:val="02000000000000000000"/>
    <w:charset w:val="00"/>
    <w:family w:val="auto"/>
    <w:pitch w:val="default"/>
    <w:sig w:usb0="0000002F" w:usb1="00000000" w:usb2="00000000" w:usb3="00000000" w:csb0="0000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Lucida Sans Typewriter">
    <w:panose1 w:val="020B0509030504030204"/>
    <w:charset w:val="00"/>
    <w:family w:val="auto"/>
    <w:pitch w:val="default"/>
    <w:sig w:usb0="00000003" w:usb1="00000000" w:usb2="00000000" w:usb3="00000000" w:csb0="2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gneto">
    <w:panose1 w:val="04030805050802020D02"/>
    <w:charset w:val="00"/>
    <w:family w:val="auto"/>
    <w:pitch w:val="default"/>
    <w:sig w:usb0="00000003" w:usb1="00000000" w:usb2="00000000" w:usb3="00000000" w:csb0="20000001" w:csb1="00000000"/>
  </w:font>
  <w:font w:name="Maiandra GD">
    <w:panose1 w:val="020E0502030308020204"/>
    <w:charset w:val="00"/>
    <w:family w:val="auto"/>
    <w:pitch w:val="default"/>
    <w:sig w:usb0="00000003" w:usb1="00000000" w:usb2="00000000" w:usb3="00000000" w:csb0="20000001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atura MT Script Capitals">
    <w:panose1 w:val="03020802060602070202"/>
    <w:charset w:val="00"/>
    <w:family w:val="auto"/>
    <w:pitch w:val="default"/>
    <w:sig w:usb0="00000003" w:usb1="00000000" w:usb2="00000000" w:usb3="00000000" w:csb0="20000001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crosoft Yi Baiti">
    <w:panose1 w:val="03000500000000000000"/>
    <w:charset w:val="00"/>
    <w:family w:val="auto"/>
    <w:pitch w:val="default"/>
    <w:sig w:usb0="80000003" w:usb1="00010402" w:usb2="00080002" w:usb3="00000000" w:csb0="00000001" w:csb1="00000000"/>
  </w:font>
  <w:font w:name="Miriam Fixed">
    <w:panose1 w:val="020B0509050101010101"/>
    <w:charset w:val="00"/>
    <w:family w:val="auto"/>
    <w:pitch w:val="default"/>
    <w:sig w:usb0="00000803" w:usb1="00000000" w:usb2="00000000" w:usb3="00000000" w:csb0="00000021" w:csb1="00200000"/>
  </w:font>
  <w:font w:name="ML Chougma chong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L Dutsa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L Ouchan 3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L Ouchan4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L Ouchan5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L Pytsig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dern No. 20">
    <w:panose1 w:val="02070704070505020303"/>
    <w:charset w:val="00"/>
    <w:family w:val="auto"/>
    <w:pitch w:val="default"/>
    <w:sig w:usb0="00000003" w:usb1="00000000" w:usb2="00000000" w:usb3="00000000" w:csb0="20000001" w:csb1="00000000"/>
  </w:font>
  <w:font w:name="Monlam Art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onlam Uni Chouk">
    <w:panose1 w:val="01010100010101010101"/>
    <w:charset w:val="00"/>
    <w:family w:val="auto"/>
    <w:pitch w:val="default"/>
    <w:sig w:usb0="80000083" w:usb1="0001204A" w:usb2="00000040" w:usb3="00000000" w:csb0="FFC1FFFF" w:csb1="FFFFFFFF"/>
  </w:font>
  <w:font w:name="Monlam Aangtsey">
    <w:panose1 w:val="01010100010101010101"/>
    <w:charset w:val="00"/>
    <w:family w:val="auto"/>
    <w:pitch w:val="default"/>
    <w:sig w:usb0="80000083" w:usb1="0001204A" w:usb2="00000040" w:usb3="00000000" w:csb0="FFC1FFFF" w:csb1="FFFFFFFF"/>
  </w:font>
  <w:font w:name="Monlam Uni Choukmatik">
    <w:panose1 w:val="01010100010101010101"/>
    <w:charset w:val="00"/>
    <w:family w:val="auto"/>
    <w:pitch w:val="default"/>
    <w:sig w:usb0="80000083" w:usb1="0001204A" w:usb2="00000040" w:usb3="00000000" w:csb0="FFC1FFFF" w:csb1="FFFFFFFF"/>
  </w:font>
  <w:font w:name="Monlam Uni Dutsa2">
    <w:panose1 w:val="01010100010101010101"/>
    <w:charset w:val="00"/>
    <w:family w:val="auto"/>
    <w:pitch w:val="default"/>
    <w:sig w:usb0="80000083" w:usb1="0001204A" w:usb2="00000040" w:usb3="00000000" w:csb0="FFC1FFFF" w:csb1="FFFFFFFF"/>
  </w:font>
  <w:font w:name="MT Extra">
    <w:panose1 w:val="05050102010205020202"/>
    <w:charset w:val="00"/>
    <w:family w:val="auto"/>
    <w:pitch w:val="default"/>
    <w:sig w:usb0="00000000" w:usb1="00000000" w:usb2="00000000" w:usb3="00000000" w:csb0="00000000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Myanmar Text">
    <w:panose1 w:val="020B0502040204020203"/>
    <w:charset w:val="00"/>
    <w:family w:val="auto"/>
    <w:pitch w:val="default"/>
    <w:sig w:usb0="00000003" w:usb1="00000000" w:usb2="00000400" w:usb3="00000000" w:csb0="00000001" w:csb1="00000000"/>
  </w:font>
  <w:font w:name="Narkisim">
    <w:panose1 w:val="020E0502050101010101"/>
    <w:charset w:val="00"/>
    <w:family w:val="auto"/>
    <w:pitch w:val="default"/>
    <w:sig w:usb0="00000803" w:usb1="00000000" w:usb2="00000000" w:usb3="00000000" w:csb0="00000021" w:csb1="00200000"/>
  </w:font>
  <w:font w:name="Niagara Engraved">
    <w:panose1 w:val="04020502070703030202"/>
    <w:charset w:val="00"/>
    <w:family w:val="auto"/>
    <w:pitch w:val="default"/>
    <w:sig w:usb0="00000003" w:usb1="00000000" w:usb2="00000000" w:usb3="00000000" w:csb0="20000001" w:csb1="00000000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p_tib1w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Palace Script MT">
    <w:panose1 w:val="030303020206070C0B05"/>
    <w:charset w:val="00"/>
    <w:family w:val="auto"/>
    <w:pitch w:val="default"/>
    <w:sig w:usb0="00000003" w:usb1="00000000" w:usb2="00000000" w:usb3="00000000" w:csb0="20000001" w:csb1="00000000"/>
  </w:font>
  <w:font w:name="Perpetua Titling MT">
    <w:panose1 w:val="02020502060505020804"/>
    <w:charset w:val="00"/>
    <w:family w:val="auto"/>
    <w:pitch w:val="default"/>
    <w:sig w:usb0="00000003" w:usb1="00000000" w:usb2="00000000" w:usb3="00000000" w:csb0="20000001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Playbill">
    <w:panose1 w:val="040506030A0602020202"/>
    <w:charset w:val="00"/>
    <w:family w:val="auto"/>
    <w:pitch w:val="default"/>
    <w:sig w:usb0="00000003" w:usb1="00000000" w:usb2="00000000" w:usb3="00000000" w:csb0="20000001" w:csb1="00000000"/>
  </w:font>
  <w:font w:name="Pristina">
    <w:panose1 w:val="03060402040406080204"/>
    <w:charset w:val="00"/>
    <w:family w:val="auto"/>
    <w:pitch w:val="default"/>
    <w:sig w:usb0="00000003" w:usb1="00000000" w:usb2="00000000" w:usb3="00000000" w:csb0="20000001" w:csb1="00000000"/>
  </w:font>
  <w:font w:name="Raavi">
    <w:panose1 w:val="020B0502040204020203"/>
    <w:charset w:val="00"/>
    <w:family w:val="auto"/>
    <w:pitch w:val="default"/>
    <w:sig w:usb0="00020003" w:usb1="00000000" w:usb2="00000000" w:usb3="00000000" w:csb0="00000001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  <w:font w:name="Rockwell Condensed">
    <w:panose1 w:val="02060603050405020104"/>
    <w:charset w:val="00"/>
    <w:family w:val="auto"/>
    <w:pitch w:val="default"/>
    <w:sig w:usb0="00000003" w:usb1="00000000" w:usb2="00000000" w:usb3="00000000" w:csb0="20000001" w:csb1="000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</w:font>
  <w:font w:name="Rod">
    <w:panose1 w:val="02030509050101010101"/>
    <w:charset w:val="00"/>
    <w:family w:val="auto"/>
    <w:pitch w:val="default"/>
    <w:sig w:usb0="00000803" w:usb1="00000000" w:usb2="00000000" w:usb3="00000000" w:csb0="00000021" w:csb1="00200000"/>
  </w:font>
  <w:font w:name="s_tib1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Segoe UI Symbol">
    <w:panose1 w:val="020B0502040204020203"/>
    <w:charset w:val="00"/>
    <w:family w:val="auto"/>
    <w:pitch w:val="default"/>
    <w:sig w:usb0="800001E3" w:usb1="1200FFEF" w:usb2="0064C000" w:usb3="04000000" w:csb0="00000001" w:csb1="4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tka Banner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珠穆朗玛—标题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柏簇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文告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敦煌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乌金萨钦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乌金苏通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乌金苏仁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珠擦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簇玛丘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丘伊体">
    <w:panose1 w:val="01010100010101010101"/>
    <w:charset w:val="00"/>
    <w:family w:val="auto"/>
    <w:pitch w:val="default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hint="default" w:ascii="珠穆朗玛—敦煌体" w:hAnsi="珠穆朗玛—敦煌体" w:cs="珠穆朗玛—敦煌体"/>
        <w:b w:val="0"/>
        <w:bCs w:val="0"/>
        <w:sz w:val="22"/>
        <w:szCs w:val="36"/>
      </w:rPr>
    </w:pPr>
    <w:r>
      <w:rPr>
        <w:rFonts w:hint="default" w:ascii="珠穆朗玛—敦煌体" w:hAnsi="珠穆朗玛—敦煌体" w:cs="珠穆朗玛—敦煌体"/>
        <w:b w:val="0"/>
        <w:bCs w:val="0"/>
        <w:sz w:val="22"/>
        <w:szCs w:val="3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default" w:ascii="珠穆朗玛—敦煌体" w:hAnsi="珠穆朗玛—敦煌体" w:cs="珠穆朗玛—敦煌体"/>
        <w:b w:val="0"/>
        <w:bCs w:val="0"/>
        <w:sz w:val="22"/>
        <w:szCs w:val="36"/>
        <w:lang w:bidi="bo-CN"/>
      </w:rPr>
      <w:t>ཉི་མ་ལྕང་ར་ལྟེ་བའི་སློབ་ཆུང་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3A9C5"/>
    <w:multiLevelType w:val="singleLevel"/>
    <w:tmpl w:val="5A13A9C5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A13AB9B"/>
    <w:multiLevelType w:val="singleLevel"/>
    <w:tmpl w:val="5A13AB9B"/>
    <w:lvl w:ilvl="0" w:tentative="0">
      <w:start w:val="7"/>
      <w:numFmt w:val="decimal"/>
      <w:suff w:val="nothing"/>
      <w:lvlText w:val="%1."/>
      <w:lvlJc w:val="left"/>
    </w:lvl>
  </w:abstractNum>
  <w:abstractNum w:abstractNumId="2">
    <w:nsid w:val="5A13D9CA"/>
    <w:multiLevelType w:val="singleLevel"/>
    <w:tmpl w:val="5A13D9CA"/>
    <w:lvl w:ilvl="0" w:tentative="0">
      <w:start w:val="13"/>
      <w:numFmt w:val="decimal"/>
      <w:suff w:val="nothing"/>
      <w:lvlText w:val="%1."/>
      <w:lvlJc w:val="left"/>
    </w:lvl>
  </w:abstractNum>
  <w:abstractNum w:abstractNumId="3">
    <w:nsid w:val="5A13DE7C"/>
    <w:multiLevelType w:val="singleLevel"/>
    <w:tmpl w:val="5A13DE7C"/>
    <w:lvl w:ilvl="0" w:tentative="0">
      <w:start w:val="19"/>
      <w:numFmt w:val="decimal"/>
      <w:suff w:val="nothing"/>
      <w:lvlText w:val="%1."/>
      <w:lvlJc w:val="left"/>
    </w:lvl>
  </w:abstractNum>
  <w:abstractNum w:abstractNumId="4">
    <w:nsid w:val="5A13E2BE"/>
    <w:multiLevelType w:val="singleLevel"/>
    <w:tmpl w:val="5A13E2BE"/>
    <w:lvl w:ilvl="0" w:tentative="0">
      <w:start w:val="2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7A2074"/>
    <w:rsid w:val="00EF3441"/>
    <w:rsid w:val="02756D5D"/>
    <w:rsid w:val="045414DE"/>
    <w:rsid w:val="05662FCE"/>
    <w:rsid w:val="062E5C7B"/>
    <w:rsid w:val="08CE476A"/>
    <w:rsid w:val="0C2747A2"/>
    <w:rsid w:val="0F48457B"/>
    <w:rsid w:val="10907CF0"/>
    <w:rsid w:val="13805535"/>
    <w:rsid w:val="20323C28"/>
    <w:rsid w:val="226A6DAE"/>
    <w:rsid w:val="22F32AD7"/>
    <w:rsid w:val="23103B55"/>
    <w:rsid w:val="24F67090"/>
    <w:rsid w:val="257E5342"/>
    <w:rsid w:val="27B3240C"/>
    <w:rsid w:val="2ACC2776"/>
    <w:rsid w:val="2B277475"/>
    <w:rsid w:val="2B635F29"/>
    <w:rsid w:val="30E87EA3"/>
    <w:rsid w:val="324267F4"/>
    <w:rsid w:val="34D50759"/>
    <w:rsid w:val="34D72C12"/>
    <w:rsid w:val="38C2084C"/>
    <w:rsid w:val="39005282"/>
    <w:rsid w:val="41CC5066"/>
    <w:rsid w:val="44FC64C9"/>
    <w:rsid w:val="4B9757EF"/>
    <w:rsid w:val="4F3D3522"/>
    <w:rsid w:val="52584635"/>
    <w:rsid w:val="52FB5AE7"/>
    <w:rsid w:val="55C603EC"/>
    <w:rsid w:val="5762276C"/>
    <w:rsid w:val="59D51771"/>
    <w:rsid w:val="5A224902"/>
    <w:rsid w:val="5AB52E52"/>
    <w:rsid w:val="5DCC1511"/>
    <w:rsid w:val="612C49A1"/>
    <w:rsid w:val="61903E7E"/>
    <w:rsid w:val="62FB0B34"/>
    <w:rsid w:val="65645CF5"/>
    <w:rsid w:val="66F274B9"/>
    <w:rsid w:val="685E2494"/>
    <w:rsid w:val="6BB4352A"/>
    <w:rsid w:val="724B5759"/>
    <w:rsid w:val="77781DB8"/>
    <w:rsid w:val="79953F6A"/>
    <w:rsid w:val="7F3448D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customStyle="1" w:styleId="8">
    <w:name w:val="No Spacing"/>
    <w:qFormat/>
    <w:uiPriority w:val="0"/>
    <w:pPr>
      <w:spacing w:after="0" w:afterLines="0" w:line="240" w:lineRule="auto"/>
    </w:pPr>
    <w:rPr>
      <w:rFonts w:ascii="Calibri" w:hAnsi="Calibri" w:eastAsia="宋体" w:cs="Times New Roman"/>
      <w:color w:val="262626"/>
      <w:lang w:val="en-US" w:eastAsia="en-US"/>
    </w:rPr>
  </w:style>
  <w:style w:type="paragraph" w:customStyle="1" w:styleId="9">
    <w:name w:val="Organization"/>
    <w:basedOn w:val="1"/>
    <w:qFormat/>
    <w:uiPriority w:val="0"/>
    <w:pPr>
      <w:spacing w:after="0" w:afterLines="0" w:line="600" w:lineRule="exact"/>
    </w:pPr>
    <w:rPr>
      <w:rFonts w:ascii="Calibri" w:hAnsi="Calibri" w:eastAsia="宋体" w:cs="Times New Roman"/>
      <w:color w:val="FFFFFF"/>
      <w:sz w:val="56"/>
      <w:szCs w:val="36"/>
    </w:rPr>
  </w:style>
  <w:style w:type="paragraph" w:customStyle="1" w:styleId="10">
    <w:name w:val="Contact Details"/>
    <w:basedOn w:val="1"/>
    <w:qFormat/>
    <w:uiPriority w:val="0"/>
    <w:pPr>
      <w:spacing w:before="80" w:beforeLines="0" w:after="80" w:afterLines="0"/>
    </w:pPr>
    <w:rPr>
      <w:rFonts w:ascii="Times New Roman" w:hAnsi="Times New Roman" w:eastAsia="宋体" w:cs="Times New Roman"/>
      <w:color w:val="FFFFFF"/>
      <w:sz w:val="16"/>
      <w:szCs w:val="14"/>
    </w:rPr>
  </w:style>
  <w:style w:type="paragraph" w:customStyle="1" w:styleId="11">
    <w:name w:val="Date"/>
    <w:basedOn w:val="1"/>
    <w:next w:val="1"/>
    <w:qFormat/>
    <w:uiPriority w:val="0"/>
    <w:pPr>
      <w:spacing w:after="0" w:afterLines="0"/>
      <w:jc w:val="right"/>
    </w:pPr>
    <w:rPr>
      <w:rFonts w:ascii="Times New Roman" w:hAnsi="Times New Roman" w:eastAsia="宋体" w:cs="Times New Roman"/>
      <w:color w:val="5590CC"/>
      <w:sz w:val="24"/>
      <w:szCs w:val="24"/>
    </w:rPr>
  </w:style>
  <w:style w:type="character" w:customStyle="1" w:styleId="12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32439;&#32321;&#22810;&#24425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晶格型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1501</Words>
  <Characters>9539</Characters>
  <Lines>0</Lines>
  <Paragraphs>0</Paragraphs>
  <ScaleCrop>false</ScaleCrop>
  <LinksUpToDate>false</LinksUpToDate>
  <CharactersWithSpaces>19192</CharactersWithSpaces>
  <Application>WPS Office_10.1.0.6205_F1E327BC-269C-435d-A152-05C5408002CA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2017-11-20T10:02:00Z</dcterms:created>
  <dc:creator>Administrator</dc:creator>
  <cp:lastModifiedBy>Administrator</cp:lastModifiedBy>
  <dcterms:modified xsi:type="dcterms:W3CDTF">2017-12-11T11:14:33Z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